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9299E" w:rsidRDefault="009E2D25">
      <w:pPr>
        <w:spacing w:line="300" w:lineRule="exact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930275</wp:posOffset>
                </wp:positionV>
                <wp:extent cx="2501900" cy="23177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31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232" w:rsidRPr="00C946BF" w:rsidRDefault="009E2D25" w:rsidP="00F81232">
                            <w:pPr>
                              <w:spacing w:after="220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C946B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Campus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Lübeck</w:t>
                            </w:r>
                          </w:p>
                          <w:p w:rsidR="008D4C5D" w:rsidRDefault="005F205B" w:rsidP="008D4C5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Klinik für Hämatologie und Onkologie</w:t>
                            </w:r>
                          </w:p>
                          <w:p w:rsidR="00F32A09" w:rsidRPr="006B5FB8" w:rsidRDefault="00F32A09" w:rsidP="00F32A09">
                            <w:pPr>
                              <w:spacing w:line="288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Direktor: </w:t>
                            </w:r>
                            <w:r w:rsidRPr="006B5FB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Prof. Dr. med.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von Bubnoff</w:t>
                            </w:r>
                          </w:p>
                          <w:p w:rsidR="008D4C5D" w:rsidRPr="00D761E4" w:rsidRDefault="008D4C5D" w:rsidP="008D4C5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F205B" w:rsidRDefault="005F205B" w:rsidP="005F205B">
                            <w:pPr>
                              <w:spacing w:line="288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Interdisziplinäre Palliativstation</w:t>
                            </w:r>
                          </w:p>
                          <w:p w:rsidR="005F205B" w:rsidRDefault="005F205B" w:rsidP="005F205B">
                            <w:pPr>
                              <w:spacing w:line="288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B5FB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Prof. Dr. med. Frank Gieseler</w:t>
                            </w:r>
                          </w:p>
                          <w:p w:rsidR="005F205B" w:rsidRDefault="005F205B" w:rsidP="005F205B">
                            <w:pPr>
                              <w:spacing w:line="288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Dr. med. Anne Stoll</w:t>
                            </w:r>
                          </w:p>
                          <w:p w:rsidR="005F205B" w:rsidRPr="005F205B" w:rsidRDefault="005F205B" w:rsidP="005F205B">
                            <w:pPr>
                              <w:spacing w:line="288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F20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Dr.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med.</w:t>
                            </w:r>
                            <w:r w:rsidRPr="005F205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Kim Luley</w:t>
                            </w:r>
                          </w:p>
                          <w:p w:rsidR="005F205B" w:rsidRPr="00C72600" w:rsidRDefault="005F205B" w:rsidP="005F205B">
                            <w:pPr>
                              <w:spacing w:line="288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7260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Tel.: 0451 500 44156, Fax: - 44154</w:t>
                            </w:r>
                          </w:p>
                          <w:p w:rsidR="005F205B" w:rsidRPr="00C72600" w:rsidRDefault="005F205B" w:rsidP="005F205B">
                            <w:pPr>
                              <w:spacing w:line="288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7260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Frank.Gieseler@uksh.de</w:t>
                            </w:r>
                          </w:p>
                          <w:p w:rsidR="005F205B" w:rsidRPr="00C72600" w:rsidRDefault="005F205B" w:rsidP="005F205B">
                            <w:pPr>
                              <w:spacing w:line="288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A.Stoll@uksh.de</w:t>
                            </w:r>
                          </w:p>
                          <w:p w:rsidR="00F81232" w:rsidRPr="00F53BDA" w:rsidRDefault="00F81232" w:rsidP="00F8123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6pt;margin-top:73.25pt;width:197pt;height:18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" filled="f" stroked="f">
                <v:textbox>
                  <w:txbxContent>
                    <w:p w:rsidR="00F81232" w:rsidRPr="00C946BF" w:rsidRDefault="009E2D25" w:rsidP="00F81232">
                      <w:pPr>
                        <w:spacing w:after="220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C946BF">
                        <w:rPr>
                          <w:rFonts w:ascii="Arial" w:hAnsi="Arial" w:cs="Arial"/>
                          <w:b/>
                          <w:sz w:val="20"/>
                        </w:rPr>
                        <w:t xml:space="preserve">Campus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Lübeck</w:t>
                      </w:r>
                    </w:p>
                    <w:p w:rsidR="008D4C5D" w:rsidRDefault="005F205B" w:rsidP="008D4C5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Klinik für Hämatologie und Onkologie</w:t>
                      </w:r>
                    </w:p>
                    <w:p w:rsidR="00F32A09" w:rsidRPr="006B5FB8" w:rsidRDefault="00F32A09" w:rsidP="00F32A09">
                      <w:pPr>
                        <w:spacing w:line="288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Direktor: </w:t>
                      </w:r>
                      <w:r w:rsidRPr="006B5FB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Prof. Dr. med.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von Bubnoff</w:t>
                      </w:r>
                    </w:p>
                    <w:p w:rsidR="008D4C5D" w:rsidRPr="00D761E4" w:rsidRDefault="008D4C5D" w:rsidP="008D4C5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F205B" w:rsidRDefault="005F205B" w:rsidP="005F205B">
                      <w:pPr>
                        <w:spacing w:line="288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Interdisziplinäre Palliativstation</w:t>
                      </w:r>
                    </w:p>
                    <w:p w:rsidR="005F205B" w:rsidRDefault="005F205B" w:rsidP="005F205B">
                      <w:pPr>
                        <w:spacing w:line="288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B5FB8">
                        <w:rPr>
                          <w:rFonts w:ascii="Arial" w:hAnsi="Arial" w:cs="Arial"/>
                          <w:sz w:val="16"/>
                          <w:szCs w:val="16"/>
                        </w:rPr>
                        <w:t>Prof. Dr. med. Frank Gieseler</w:t>
                      </w:r>
                    </w:p>
                    <w:p w:rsidR="005F205B" w:rsidRDefault="005F205B" w:rsidP="005F205B">
                      <w:pPr>
                        <w:spacing w:line="288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Dr. med. Anne Stoll</w:t>
                      </w:r>
                    </w:p>
                    <w:p w:rsidR="005F205B" w:rsidRPr="005F205B" w:rsidRDefault="005F205B" w:rsidP="005F205B">
                      <w:pPr>
                        <w:spacing w:line="288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5F205B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Dr.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med.</w:t>
                      </w:r>
                      <w:r w:rsidRPr="005F205B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Kim Luley</w:t>
                      </w:r>
                    </w:p>
                    <w:p w:rsidR="005F205B" w:rsidRPr="00C72600" w:rsidRDefault="005F205B" w:rsidP="005F205B">
                      <w:pPr>
                        <w:spacing w:line="288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72600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Tel.: 0451 500 44156, Fax: - 44154</w:t>
                      </w:r>
                    </w:p>
                    <w:p w:rsidR="005F205B" w:rsidRPr="00C72600" w:rsidRDefault="005F205B" w:rsidP="005F205B">
                      <w:pPr>
                        <w:spacing w:line="288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72600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Frank.Gieseler@uksh.de</w:t>
                      </w:r>
                    </w:p>
                    <w:p w:rsidR="005F205B" w:rsidRPr="00C72600" w:rsidRDefault="005F205B" w:rsidP="005F205B">
                      <w:pPr>
                        <w:spacing w:line="288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A.Stoll@uksh.de</w:t>
                      </w:r>
                    </w:p>
                    <w:p w:rsidR="00F81232" w:rsidRPr="00F53BDA" w:rsidRDefault="00F81232" w:rsidP="00F8123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</w:tblGrid>
      <w:tr w:rsidR="002C2BA3" w:rsidTr="000E41DD">
        <w:trPr>
          <w:trHeight w:val="284"/>
        </w:trPr>
        <w:tc>
          <w:tcPr>
            <w:tcW w:w="4536" w:type="dxa"/>
          </w:tcPr>
          <w:p w:rsidR="005F205B" w:rsidRDefault="009E2D25" w:rsidP="005F205B">
            <w:pPr>
              <w:framePr w:h="2552" w:hRule="exact" w:hSpace="142" w:wrap="around" w:vAnchor="page" w:hAnchor="page" w:x="1135" w:y="2553"/>
              <w:rPr>
                <w:rFonts w:ascii="Arial" w:hAnsi="Arial"/>
                <w:sz w:val="12"/>
              </w:rPr>
            </w:pPr>
            <w:r w:rsidRPr="00FD3AB6">
              <w:rPr>
                <w:rFonts w:ascii="Arial" w:hAnsi="Arial"/>
                <w:sz w:val="12"/>
              </w:rPr>
              <w:t xml:space="preserve">UKSH, Campus Lübeck, </w:t>
            </w:r>
            <w:r>
              <w:rPr>
                <w:rFonts w:ascii="Arial" w:hAnsi="Arial"/>
                <w:sz w:val="12"/>
              </w:rPr>
              <w:t>Klinik für</w:t>
            </w:r>
            <w:r w:rsidR="005F205B">
              <w:rPr>
                <w:rFonts w:ascii="Arial" w:hAnsi="Arial"/>
                <w:sz w:val="12"/>
              </w:rPr>
              <w:t xml:space="preserve"> Hämatologie und Onkologie</w:t>
            </w:r>
            <w:r>
              <w:rPr>
                <w:rFonts w:ascii="Arial" w:hAnsi="Arial"/>
                <w:sz w:val="12"/>
              </w:rPr>
              <w:t>,</w:t>
            </w:r>
            <w:r w:rsidR="00F53BDA">
              <w:rPr>
                <w:rFonts w:ascii="Arial" w:hAnsi="Arial"/>
                <w:sz w:val="12"/>
              </w:rPr>
              <w:t xml:space="preserve"> </w:t>
            </w:r>
          </w:p>
          <w:p w:rsidR="001C65B7" w:rsidRPr="003B2B83" w:rsidRDefault="009E2D25" w:rsidP="005F205B">
            <w:pPr>
              <w:framePr w:h="2552" w:hRule="exact" w:hSpace="142" w:wrap="around" w:vAnchor="page" w:hAnchor="page" w:x="1135" w:y="2553"/>
              <w:rPr>
                <w:rFonts w:ascii="Arial" w:hAnsi="Arial"/>
                <w:sz w:val="12"/>
              </w:rPr>
            </w:pPr>
            <w:r w:rsidRPr="00FD3AB6">
              <w:rPr>
                <w:rFonts w:ascii="Arial" w:hAnsi="Arial"/>
                <w:sz w:val="12"/>
              </w:rPr>
              <w:t>Ratzeburger Allee 160, 23538 Lübeck</w:t>
            </w:r>
          </w:p>
        </w:tc>
      </w:tr>
      <w:tr w:rsidR="002C2BA3" w:rsidTr="000E41DD">
        <w:trPr>
          <w:trHeight w:val="284"/>
          <w:hidden/>
        </w:trPr>
        <w:tc>
          <w:tcPr>
            <w:tcW w:w="4536" w:type="dxa"/>
          </w:tcPr>
          <w:p w:rsidR="00BF49E2" w:rsidRDefault="009E2D25" w:rsidP="00BF49E2">
            <w:pPr>
              <w:framePr w:h="2552" w:hRule="exact" w:hSpace="142" w:wrap="around" w:vAnchor="page" w:hAnchor="page" w:x="1135" w:y="2553"/>
              <w:rPr>
                <w:rFonts w:ascii="Arial" w:hAnsi="Arial" w:cs="Arial"/>
                <w:vanish/>
                <w:sz w:val="10"/>
                <w:szCs w:val="10"/>
              </w:rPr>
            </w:pPr>
            <w:r w:rsidRPr="007806DC">
              <w:rPr>
                <w:rFonts w:ascii="Arial" w:hAnsi="Arial" w:cs="Arial"/>
                <w:vanish/>
                <w:sz w:val="10"/>
                <w:szCs w:val="10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Anschrift ohne Leerzeile zwischen Straße und Ortsangabe"/>
                  </w:textInput>
                </w:ffData>
              </w:fldChar>
            </w:r>
            <w:r w:rsidRPr="007806DC">
              <w:rPr>
                <w:rFonts w:ascii="Arial" w:hAnsi="Arial" w:cs="Arial"/>
                <w:vanish/>
                <w:sz w:val="10"/>
                <w:szCs w:val="10"/>
              </w:rPr>
              <w:instrText xml:space="preserve"> FORMTEXT </w:instrText>
            </w:r>
            <w:r w:rsidRPr="007806DC">
              <w:rPr>
                <w:rFonts w:ascii="Arial" w:hAnsi="Arial" w:cs="Arial"/>
                <w:vanish/>
                <w:sz w:val="10"/>
                <w:szCs w:val="10"/>
              </w:rPr>
            </w:r>
            <w:r w:rsidRPr="007806DC">
              <w:rPr>
                <w:rFonts w:ascii="Arial" w:hAnsi="Arial" w:cs="Arial"/>
                <w:vanish/>
                <w:sz w:val="10"/>
                <w:szCs w:val="10"/>
              </w:rPr>
              <w:fldChar w:fldCharType="separate"/>
            </w:r>
            <w:r w:rsidRPr="007806DC">
              <w:rPr>
                <w:rFonts w:ascii="Arial" w:hAnsi="Arial" w:cs="Arial"/>
                <w:vanish/>
                <w:sz w:val="10"/>
                <w:szCs w:val="10"/>
              </w:rPr>
              <w:t>Anschrift ohne Leerzeile zwischen Straße und Ortsangabe</w:t>
            </w:r>
            <w:r w:rsidRPr="007806DC">
              <w:rPr>
                <w:rFonts w:ascii="Arial" w:hAnsi="Arial" w:cs="Arial"/>
                <w:vanish/>
                <w:sz w:val="10"/>
                <w:szCs w:val="10"/>
              </w:rPr>
              <w:fldChar w:fldCharType="end"/>
            </w:r>
          </w:p>
          <w:p w:rsidR="00BF49E2" w:rsidRDefault="00BF49E2" w:rsidP="00BF49E2">
            <w:pPr>
              <w:framePr w:h="2552" w:hRule="exact" w:hSpace="142" w:wrap="around" w:vAnchor="page" w:hAnchor="page" w:x="1135" w:y="2553"/>
              <w:spacing w:after="60"/>
              <w:rPr>
                <w:rFonts w:ascii="Arial" w:hAnsi="Arial"/>
                <w:sz w:val="20"/>
              </w:rPr>
            </w:pPr>
          </w:p>
          <w:p w:rsidR="00BF49E2" w:rsidRDefault="00BF49E2" w:rsidP="0096095E">
            <w:pPr>
              <w:framePr w:h="2552" w:hRule="exact" w:hSpace="142" w:wrap="around" w:vAnchor="page" w:hAnchor="page" w:x="1135" w:y="2553"/>
              <w:spacing w:after="60"/>
              <w:rPr>
                <w:rFonts w:ascii="Arial" w:hAnsi="Arial"/>
                <w:sz w:val="20"/>
              </w:rPr>
            </w:pPr>
          </w:p>
          <w:p w:rsidR="0096095E" w:rsidRPr="00BF49E2" w:rsidRDefault="0096095E" w:rsidP="0096095E">
            <w:pPr>
              <w:framePr w:h="2552" w:hRule="exact" w:hSpace="142" w:wrap="around" w:vAnchor="page" w:hAnchor="page" w:x="1135" w:y="2553"/>
              <w:spacing w:after="60"/>
              <w:rPr>
                <w:rFonts w:ascii="Arial" w:hAnsi="Arial"/>
                <w:sz w:val="20"/>
              </w:rPr>
            </w:pPr>
          </w:p>
        </w:tc>
      </w:tr>
    </w:tbl>
    <w:p w:rsidR="00E9299E" w:rsidRDefault="00E9299E">
      <w:pPr>
        <w:spacing w:line="300" w:lineRule="exact"/>
        <w:rPr>
          <w:rFonts w:ascii="Arial" w:hAnsi="Arial"/>
          <w:sz w:val="20"/>
        </w:rPr>
      </w:pPr>
    </w:p>
    <w:p w:rsidR="00E9299E" w:rsidRDefault="00E9299E">
      <w:pPr>
        <w:spacing w:line="300" w:lineRule="exact"/>
        <w:rPr>
          <w:rFonts w:ascii="Arial" w:hAnsi="Arial"/>
          <w:sz w:val="20"/>
        </w:rPr>
      </w:pPr>
    </w:p>
    <w:p w:rsidR="00E9299E" w:rsidRDefault="00E9299E">
      <w:pPr>
        <w:spacing w:line="300" w:lineRule="exact"/>
        <w:rPr>
          <w:rFonts w:ascii="Arial" w:hAnsi="Arial"/>
          <w:sz w:val="20"/>
        </w:rPr>
      </w:pPr>
    </w:p>
    <w:p w:rsidR="00E9299E" w:rsidRDefault="00E9299E">
      <w:pPr>
        <w:spacing w:line="300" w:lineRule="exact"/>
        <w:rPr>
          <w:rFonts w:ascii="Arial" w:hAnsi="Arial"/>
          <w:sz w:val="20"/>
        </w:rPr>
      </w:pPr>
    </w:p>
    <w:p w:rsidR="005440D0" w:rsidRDefault="005440D0" w:rsidP="00CC554E">
      <w:pPr>
        <w:spacing w:line="260" w:lineRule="exact"/>
        <w:rPr>
          <w:rFonts w:ascii="Arial" w:hAnsi="Arial"/>
          <w:sz w:val="20"/>
        </w:rPr>
      </w:pPr>
    </w:p>
    <w:p w:rsidR="005440D0" w:rsidRDefault="005440D0" w:rsidP="00CC554E">
      <w:pPr>
        <w:spacing w:line="260" w:lineRule="exact"/>
        <w:rPr>
          <w:rFonts w:ascii="Arial" w:hAnsi="Arial"/>
          <w:sz w:val="20"/>
        </w:rPr>
      </w:pPr>
    </w:p>
    <w:p w:rsidR="0096095E" w:rsidRDefault="0096095E" w:rsidP="00CC554E">
      <w:pPr>
        <w:spacing w:line="260" w:lineRule="exact"/>
        <w:rPr>
          <w:rFonts w:ascii="Arial" w:hAnsi="Arial"/>
          <w:sz w:val="20"/>
        </w:rPr>
      </w:pPr>
    </w:p>
    <w:p w:rsidR="0096095E" w:rsidRDefault="0096095E" w:rsidP="00CC554E">
      <w:pPr>
        <w:spacing w:line="260" w:lineRule="exact"/>
        <w:rPr>
          <w:rFonts w:ascii="Arial" w:hAnsi="Arial"/>
          <w:sz w:val="20"/>
        </w:rPr>
      </w:pPr>
    </w:p>
    <w:p w:rsidR="0096095E" w:rsidRDefault="0096095E" w:rsidP="00CC554E">
      <w:pPr>
        <w:spacing w:line="260" w:lineRule="exact"/>
        <w:rPr>
          <w:rFonts w:ascii="Arial" w:hAnsi="Arial"/>
          <w:sz w:val="20"/>
        </w:rPr>
      </w:pPr>
    </w:p>
    <w:p w:rsidR="0096095E" w:rsidRDefault="0096095E" w:rsidP="00CC554E">
      <w:pPr>
        <w:spacing w:line="260" w:lineRule="exact"/>
        <w:rPr>
          <w:rFonts w:ascii="Arial" w:hAnsi="Arial"/>
          <w:sz w:val="20"/>
        </w:rPr>
      </w:pPr>
    </w:p>
    <w:p w:rsidR="0096095E" w:rsidRDefault="0096095E" w:rsidP="00CC554E">
      <w:pPr>
        <w:spacing w:line="260" w:lineRule="exact"/>
        <w:rPr>
          <w:rFonts w:ascii="Arial" w:hAnsi="Arial"/>
          <w:sz w:val="20"/>
        </w:rPr>
      </w:pPr>
    </w:p>
    <w:p w:rsidR="0096095E" w:rsidRDefault="0096095E" w:rsidP="00CC554E">
      <w:pPr>
        <w:spacing w:line="260" w:lineRule="exact"/>
        <w:rPr>
          <w:rFonts w:ascii="Arial" w:hAnsi="Arial"/>
          <w:sz w:val="20"/>
        </w:rPr>
      </w:pPr>
    </w:p>
    <w:p w:rsidR="0096095E" w:rsidRDefault="0096095E" w:rsidP="00CC554E">
      <w:pPr>
        <w:spacing w:line="260" w:lineRule="exact"/>
        <w:rPr>
          <w:rFonts w:ascii="Arial" w:hAnsi="Arial"/>
          <w:sz w:val="20"/>
        </w:rPr>
      </w:pPr>
    </w:p>
    <w:p w:rsidR="0096095E" w:rsidRDefault="0096095E" w:rsidP="00CC554E">
      <w:pPr>
        <w:spacing w:line="260" w:lineRule="exact"/>
        <w:rPr>
          <w:rFonts w:ascii="Arial" w:hAnsi="Arial"/>
          <w:sz w:val="20"/>
        </w:rPr>
      </w:pPr>
    </w:p>
    <w:p w:rsidR="0098130D" w:rsidRDefault="0098130D" w:rsidP="00CC554E">
      <w:pPr>
        <w:spacing w:line="260" w:lineRule="exact"/>
        <w:rPr>
          <w:rFonts w:ascii="Arial" w:hAnsi="Arial"/>
          <w:sz w:val="20"/>
        </w:rPr>
      </w:pPr>
    </w:p>
    <w:p w:rsidR="0098130D" w:rsidRDefault="0098130D" w:rsidP="004A5FA5">
      <w:pPr>
        <w:spacing w:line="260" w:lineRule="exact"/>
        <w:rPr>
          <w:rFonts w:ascii="Arial" w:hAnsi="Arial"/>
          <w:sz w:val="22"/>
          <w:szCs w:val="22"/>
        </w:rPr>
      </w:pPr>
    </w:p>
    <w:p w:rsidR="00F32A09" w:rsidRDefault="00F32A09" w:rsidP="004A5FA5">
      <w:pPr>
        <w:spacing w:line="260" w:lineRule="exact"/>
        <w:rPr>
          <w:rFonts w:ascii="Arial" w:hAnsi="Arial"/>
          <w:sz w:val="22"/>
          <w:szCs w:val="22"/>
        </w:rPr>
      </w:pPr>
    </w:p>
    <w:p w:rsidR="00F80AF1" w:rsidRDefault="00F80AF1" w:rsidP="004A5FA5">
      <w:pPr>
        <w:spacing w:line="260" w:lineRule="exact"/>
        <w:rPr>
          <w:rFonts w:ascii="Arial" w:hAnsi="Arial"/>
          <w:b/>
          <w:sz w:val="22"/>
          <w:szCs w:val="22"/>
        </w:rPr>
      </w:pPr>
    </w:p>
    <w:p w:rsidR="00C60985" w:rsidRPr="00C60985" w:rsidRDefault="009D15DF" w:rsidP="00C60985">
      <w:pPr>
        <w:pStyle w:val="IntensivesZitat"/>
        <w:rPr>
          <w:b/>
          <w:bCs/>
          <w:sz w:val="32"/>
          <w:szCs w:val="32"/>
        </w:rPr>
      </w:pPr>
      <w:r w:rsidRPr="009D15DF">
        <w:rPr>
          <w:b/>
          <w:bCs/>
          <w:sz w:val="32"/>
          <w:szCs w:val="32"/>
        </w:rPr>
        <w:t>Einladung zum 10. Palliativmedizinischen Symposium</w:t>
      </w:r>
    </w:p>
    <w:p w:rsidR="00F32A09" w:rsidRPr="009D15DF" w:rsidRDefault="00F32A09" w:rsidP="004A5FA5">
      <w:pPr>
        <w:spacing w:line="260" w:lineRule="exact"/>
        <w:rPr>
          <w:rFonts w:ascii="Arial" w:hAnsi="Arial"/>
          <w:szCs w:val="24"/>
        </w:rPr>
      </w:pPr>
    </w:p>
    <w:p w:rsidR="00F32A09" w:rsidRPr="009D15DF" w:rsidRDefault="00F32A09" w:rsidP="004A5FA5">
      <w:pPr>
        <w:spacing w:line="260" w:lineRule="exact"/>
        <w:rPr>
          <w:rFonts w:ascii="Arial" w:hAnsi="Arial"/>
          <w:szCs w:val="24"/>
        </w:rPr>
      </w:pPr>
    </w:p>
    <w:p w:rsidR="00F32A09" w:rsidRPr="00C60985" w:rsidRDefault="00F32A09" w:rsidP="009D15DF">
      <w:pPr>
        <w:spacing w:line="360" w:lineRule="auto"/>
        <w:rPr>
          <w:rFonts w:ascii="Arial" w:hAnsi="Arial" w:cs="Arial"/>
          <w:i/>
          <w:iCs/>
          <w:sz w:val="32"/>
          <w:szCs w:val="32"/>
        </w:rPr>
      </w:pPr>
      <w:r w:rsidRPr="00C60985">
        <w:rPr>
          <w:rFonts w:ascii="Arial" w:hAnsi="Arial" w:cs="Arial"/>
          <w:i/>
          <w:iCs/>
          <w:sz w:val="32"/>
          <w:szCs w:val="32"/>
        </w:rPr>
        <w:t>Liebe Kolleginnen und Kollegen,</w:t>
      </w:r>
    </w:p>
    <w:p w:rsidR="00F32A09" w:rsidRPr="00C60985" w:rsidRDefault="00F32A09" w:rsidP="009D15DF">
      <w:pPr>
        <w:spacing w:line="360" w:lineRule="auto"/>
        <w:rPr>
          <w:rFonts w:ascii="Arial" w:hAnsi="Arial" w:cs="Arial"/>
          <w:i/>
          <w:iCs/>
          <w:sz w:val="32"/>
          <w:szCs w:val="32"/>
        </w:rPr>
      </w:pPr>
      <w:r w:rsidRPr="00C60985">
        <w:rPr>
          <w:rFonts w:ascii="Arial" w:hAnsi="Arial" w:cs="Arial"/>
          <w:i/>
          <w:iCs/>
          <w:sz w:val="32"/>
          <w:szCs w:val="32"/>
        </w:rPr>
        <w:t>liebe Freunde der Palliativmedizin,</w:t>
      </w:r>
    </w:p>
    <w:p w:rsidR="00F32A09" w:rsidRPr="009D15DF" w:rsidRDefault="00F32A09" w:rsidP="009D15DF">
      <w:pPr>
        <w:spacing w:line="360" w:lineRule="auto"/>
        <w:rPr>
          <w:rFonts w:ascii="Arial" w:hAnsi="Arial" w:cs="Arial"/>
          <w:szCs w:val="24"/>
        </w:rPr>
      </w:pPr>
    </w:p>
    <w:p w:rsidR="009D15DF" w:rsidRPr="001E5136" w:rsidRDefault="00F32A09" w:rsidP="009D15DF">
      <w:pPr>
        <w:spacing w:line="360" w:lineRule="auto"/>
        <w:rPr>
          <w:rFonts w:ascii="Arial" w:hAnsi="Arial" w:cs="Arial"/>
          <w:b/>
          <w:bCs/>
          <w:szCs w:val="24"/>
        </w:rPr>
      </w:pPr>
      <w:r w:rsidRPr="009D15DF">
        <w:rPr>
          <w:rFonts w:ascii="Arial" w:hAnsi="Arial" w:cs="Arial"/>
          <w:szCs w:val="24"/>
        </w:rPr>
        <w:t xml:space="preserve">wir möchten Sie hiermit ganz herzlich zu unserem 10. Palliativmedizinischen Symposium am </w:t>
      </w:r>
      <w:r w:rsidRPr="009D15DF">
        <w:rPr>
          <w:rFonts w:ascii="Arial" w:hAnsi="Arial" w:cs="Arial"/>
          <w:b/>
          <w:szCs w:val="24"/>
        </w:rPr>
        <w:t>Mittwoch, 23.09.2020, von 15.30 bis 19:00 Uhr</w:t>
      </w:r>
      <w:r w:rsidRPr="009D15DF">
        <w:rPr>
          <w:rFonts w:ascii="Arial" w:hAnsi="Arial" w:cs="Arial"/>
          <w:szCs w:val="24"/>
        </w:rPr>
        <w:t xml:space="preserve"> einladen. Die Covid</w:t>
      </w:r>
      <w:r w:rsidR="009D15DF" w:rsidRPr="009D15DF">
        <w:rPr>
          <w:rFonts w:ascii="Arial" w:hAnsi="Arial" w:cs="Arial"/>
          <w:szCs w:val="24"/>
        </w:rPr>
        <w:t>-</w:t>
      </w:r>
      <w:r w:rsidRPr="009D15DF">
        <w:rPr>
          <w:rFonts w:ascii="Arial" w:hAnsi="Arial" w:cs="Arial"/>
          <w:szCs w:val="24"/>
        </w:rPr>
        <w:t>19-Pandemie stellt uns vor besondere Herausforderungen, so dass wir uns dazu entschieden haben, das Symposium in diesem Jahr als Online-Veranstaltung durchzuführen</w:t>
      </w:r>
      <w:r w:rsidR="00C60985">
        <w:rPr>
          <w:rFonts w:ascii="Arial" w:hAnsi="Arial" w:cs="Arial"/>
          <w:szCs w:val="24"/>
        </w:rPr>
        <w:t xml:space="preserve"> -</w:t>
      </w:r>
      <w:r w:rsidR="00C60985" w:rsidRPr="001E5136">
        <w:rPr>
          <w:rFonts w:ascii="Arial" w:hAnsi="Arial" w:cs="Arial"/>
          <w:b/>
          <w:bCs/>
          <w:szCs w:val="24"/>
        </w:rPr>
        <w:t xml:space="preserve"> Informationen hierzu finden Sie weiter unten.</w:t>
      </w:r>
    </w:p>
    <w:p w:rsidR="00F32A09" w:rsidRPr="009D15DF" w:rsidRDefault="00F32A09" w:rsidP="009D15DF">
      <w:pPr>
        <w:spacing w:line="360" w:lineRule="auto"/>
        <w:rPr>
          <w:rFonts w:ascii="Arial" w:hAnsi="Arial" w:cs="Arial"/>
          <w:szCs w:val="24"/>
        </w:rPr>
      </w:pPr>
    </w:p>
    <w:p w:rsidR="00F32A09" w:rsidRPr="009D15DF" w:rsidRDefault="007C172F" w:rsidP="009D15DF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Neben einem Bericht aus der aktuellen Forschung </w:t>
      </w:r>
      <w:r w:rsidR="001E5136">
        <w:rPr>
          <w:rFonts w:ascii="Arial" w:hAnsi="Arial" w:cs="Arial"/>
          <w:szCs w:val="24"/>
        </w:rPr>
        <w:t>im</w:t>
      </w:r>
      <w:r>
        <w:rPr>
          <w:rFonts w:ascii="Arial" w:hAnsi="Arial" w:cs="Arial"/>
          <w:szCs w:val="24"/>
        </w:rPr>
        <w:t xml:space="preserve"> Bereich der Palliativmedizin haben wir a</w:t>
      </w:r>
      <w:r w:rsidR="00F32A09" w:rsidRPr="009D15DF">
        <w:rPr>
          <w:rFonts w:ascii="Arial" w:hAnsi="Arial" w:cs="Arial"/>
          <w:szCs w:val="24"/>
        </w:rPr>
        <w:t xml:space="preserve">ls </w:t>
      </w:r>
      <w:r>
        <w:rPr>
          <w:rFonts w:ascii="Arial" w:hAnsi="Arial" w:cs="Arial"/>
          <w:szCs w:val="24"/>
        </w:rPr>
        <w:t>Hauptt</w:t>
      </w:r>
      <w:r w:rsidR="00F32A09" w:rsidRPr="009D15DF">
        <w:rPr>
          <w:rFonts w:ascii="Arial" w:hAnsi="Arial" w:cs="Arial"/>
          <w:szCs w:val="24"/>
        </w:rPr>
        <w:t xml:space="preserve">hema </w:t>
      </w:r>
      <w:r w:rsidR="001E5136">
        <w:rPr>
          <w:rFonts w:ascii="Arial" w:hAnsi="Arial" w:cs="Arial"/>
          <w:szCs w:val="24"/>
        </w:rPr>
        <w:t xml:space="preserve">für dieses Jahr </w:t>
      </w:r>
      <w:r w:rsidR="00F32A09" w:rsidRPr="009D15DF">
        <w:rPr>
          <w:rFonts w:ascii="Arial" w:hAnsi="Arial" w:cs="Arial"/>
          <w:szCs w:val="24"/>
        </w:rPr>
        <w:t>die Behandlung der Dyspnoe gewählt. Dyspnoe ist ein dramatisches Symptom für unsere Patienten. Die Ursachen sind oft vielschichtig</w:t>
      </w:r>
      <w:r w:rsidR="001E5136">
        <w:rPr>
          <w:rFonts w:ascii="Arial" w:hAnsi="Arial" w:cs="Arial"/>
          <w:szCs w:val="24"/>
        </w:rPr>
        <w:t xml:space="preserve"> und h</w:t>
      </w:r>
      <w:r w:rsidR="00F32A09" w:rsidRPr="009D15DF">
        <w:rPr>
          <w:rFonts w:ascii="Arial" w:hAnsi="Arial" w:cs="Arial"/>
          <w:szCs w:val="24"/>
        </w:rPr>
        <w:t>äufig wird die Behandlung durch die gleichzeitig auftretende Angst erschwert</w:t>
      </w:r>
      <w:r w:rsidR="0045717D">
        <w:rPr>
          <w:rFonts w:ascii="Arial" w:hAnsi="Arial" w:cs="Arial"/>
          <w:szCs w:val="24"/>
        </w:rPr>
        <w:t>. D</w:t>
      </w:r>
      <w:r w:rsidR="00F32A09" w:rsidRPr="009D15DF">
        <w:rPr>
          <w:rFonts w:ascii="Arial" w:hAnsi="Arial" w:cs="Arial"/>
          <w:szCs w:val="24"/>
        </w:rPr>
        <w:t xml:space="preserve">ie Therapie stellt </w:t>
      </w:r>
      <w:r w:rsidR="009D15DF" w:rsidRPr="009D15DF">
        <w:rPr>
          <w:rFonts w:ascii="Arial" w:hAnsi="Arial" w:cs="Arial"/>
          <w:szCs w:val="24"/>
        </w:rPr>
        <w:t xml:space="preserve">deshalb </w:t>
      </w:r>
      <w:r w:rsidR="00F32A09" w:rsidRPr="009D15DF">
        <w:rPr>
          <w:rFonts w:ascii="Arial" w:hAnsi="Arial" w:cs="Arial"/>
          <w:szCs w:val="24"/>
        </w:rPr>
        <w:t>für alle beteiligten Berufsgruppen eine Herausforderung dar</w:t>
      </w:r>
      <w:r w:rsidR="009D15DF" w:rsidRPr="009D15DF">
        <w:rPr>
          <w:rFonts w:ascii="Arial" w:hAnsi="Arial" w:cs="Arial"/>
          <w:szCs w:val="24"/>
        </w:rPr>
        <w:t>.</w:t>
      </w:r>
      <w:r w:rsidR="00F32A09" w:rsidRPr="009D15DF">
        <w:rPr>
          <w:rFonts w:ascii="Arial" w:hAnsi="Arial" w:cs="Arial"/>
          <w:szCs w:val="24"/>
        </w:rPr>
        <w:t xml:space="preserve"> </w:t>
      </w:r>
      <w:r w:rsidR="009D15DF" w:rsidRPr="009D15DF">
        <w:rPr>
          <w:rFonts w:ascii="Arial" w:hAnsi="Arial" w:cs="Arial"/>
          <w:szCs w:val="24"/>
        </w:rPr>
        <w:t>Wir</w:t>
      </w:r>
      <w:r w:rsidR="00F32A09" w:rsidRPr="009D15DF">
        <w:rPr>
          <w:rFonts w:ascii="Arial" w:hAnsi="Arial" w:cs="Arial"/>
          <w:szCs w:val="24"/>
        </w:rPr>
        <w:t xml:space="preserve"> wollen verschie</w:t>
      </w:r>
      <w:r w:rsidR="001E5136">
        <w:rPr>
          <w:rFonts w:ascii="Arial" w:hAnsi="Arial" w:cs="Arial"/>
          <w:szCs w:val="24"/>
        </w:rPr>
        <w:softHyphen/>
      </w:r>
      <w:r w:rsidR="00F32A09" w:rsidRPr="009D15DF">
        <w:rPr>
          <w:rFonts w:ascii="Arial" w:hAnsi="Arial" w:cs="Arial"/>
          <w:szCs w:val="24"/>
        </w:rPr>
        <w:t>dene Aspekte gemeinsam diskutieren</w:t>
      </w:r>
      <w:r w:rsidR="00427145">
        <w:rPr>
          <w:rFonts w:ascii="Arial" w:hAnsi="Arial" w:cs="Arial"/>
          <w:szCs w:val="24"/>
        </w:rPr>
        <w:t>, d</w:t>
      </w:r>
      <w:r w:rsidR="00F32A09" w:rsidRPr="009D15DF">
        <w:rPr>
          <w:rFonts w:ascii="Arial" w:hAnsi="Arial" w:cs="Arial"/>
          <w:szCs w:val="24"/>
        </w:rPr>
        <w:t>azu haben wir renommierte Fachvertreterinnen eingeladen</w:t>
      </w:r>
      <w:r w:rsidR="001E5136">
        <w:rPr>
          <w:rFonts w:ascii="Arial" w:hAnsi="Arial" w:cs="Arial"/>
          <w:szCs w:val="24"/>
        </w:rPr>
        <w:t>.</w:t>
      </w:r>
    </w:p>
    <w:p w:rsidR="00F32A09" w:rsidRDefault="0067515C" w:rsidP="009D15DF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15:30 - 15:45 Uhr</w:t>
      </w:r>
    </w:p>
    <w:p w:rsidR="009D15DF" w:rsidRPr="007C172F" w:rsidRDefault="007C172F" w:rsidP="009D15DF">
      <w:pPr>
        <w:spacing w:line="360" w:lineRule="auto"/>
        <w:rPr>
          <w:rFonts w:ascii="Arial" w:hAnsi="Arial" w:cs="Arial"/>
          <w:i/>
          <w:iCs/>
          <w:szCs w:val="24"/>
        </w:rPr>
      </w:pPr>
      <w:r w:rsidRPr="007C172F">
        <w:rPr>
          <w:rFonts w:ascii="Arial" w:hAnsi="Arial" w:cs="Arial"/>
          <w:i/>
          <w:iCs/>
          <w:szCs w:val="24"/>
        </w:rPr>
        <w:t>Prof. Frank Gieseler (Klinik für Hämatologie und Onkologie)</w:t>
      </w:r>
    </w:p>
    <w:p w:rsidR="007C172F" w:rsidRPr="0067515C" w:rsidRDefault="007C172F" w:rsidP="009D15DF">
      <w:pPr>
        <w:spacing w:line="360" w:lineRule="auto"/>
        <w:rPr>
          <w:rFonts w:ascii="Arial" w:hAnsi="Arial" w:cs="Arial"/>
          <w:b/>
          <w:bCs/>
          <w:szCs w:val="24"/>
        </w:rPr>
      </w:pPr>
      <w:r w:rsidRPr="007C172F">
        <w:rPr>
          <w:rFonts w:ascii="Arial" w:hAnsi="Arial" w:cs="Arial"/>
          <w:b/>
          <w:bCs/>
          <w:szCs w:val="24"/>
        </w:rPr>
        <w:t>"Die Rolle familiärer Vertrauenspersonen für die Entscheidungsfindung älterer Patientinnen in der Onkologie"</w:t>
      </w:r>
      <w:r w:rsidR="0067515C">
        <w:rPr>
          <w:rFonts w:ascii="Arial" w:hAnsi="Arial" w:cs="Arial"/>
          <w:b/>
          <w:bCs/>
          <w:szCs w:val="24"/>
        </w:rPr>
        <w:t xml:space="preserve"> </w:t>
      </w:r>
      <w:r>
        <w:rPr>
          <w:rFonts w:ascii="Arial" w:hAnsi="Arial" w:cs="Arial"/>
          <w:szCs w:val="24"/>
        </w:rPr>
        <w:t>Interdisziplinäres BMF-gefördertes Forschungsprojekt "DELIVER-</w:t>
      </w:r>
      <w:r w:rsidRPr="007C172F">
        <w:rPr>
          <w:rFonts w:ascii="Arial" w:hAnsi="Arial" w:cs="Arial"/>
          <w:szCs w:val="24"/>
        </w:rPr>
        <w:t>Determinanten für leitlinieninkongruente Versorgung von älteren Krebspatienten</w:t>
      </w:r>
      <w:r>
        <w:rPr>
          <w:rFonts w:ascii="Arial" w:hAnsi="Arial" w:cs="Arial"/>
          <w:szCs w:val="24"/>
        </w:rPr>
        <w:t>"</w:t>
      </w:r>
    </w:p>
    <w:p w:rsidR="007C172F" w:rsidRDefault="007C172F" w:rsidP="009D15DF">
      <w:pPr>
        <w:spacing w:line="360" w:lineRule="auto"/>
        <w:rPr>
          <w:rFonts w:ascii="Arial" w:hAnsi="Arial" w:cs="Arial"/>
          <w:szCs w:val="24"/>
        </w:rPr>
      </w:pPr>
    </w:p>
    <w:p w:rsidR="007C172F" w:rsidRPr="00C40662" w:rsidRDefault="007C172F" w:rsidP="009D15DF">
      <w:pPr>
        <w:spacing w:line="360" w:lineRule="auto"/>
        <w:rPr>
          <w:rFonts w:ascii="Arial" w:hAnsi="Arial" w:cs="Arial"/>
          <w:szCs w:val="24"/>
          <w:u w:val="single"/>
        </w:rPr>
      </w:pPr>
      <w:r w:rsidRPr="00C40662">
        <w:rPr>
          <w:rFonts w:ascii="Arial" w:hAnsi="Arial" w:cs="Arial"/>
          <w:szCs w:val="24"/>
          <w:u w:val="single"/>
        </w:rPr>
        <w:t>Thema Dyspnoe:</w:t>
      </w:r>
    </w:p>
    <w:p w:rsidR="007C172F" w:rsidRPr="009D15DF" w:rsidRDefault="0067515C" w:rsidP="009D15DF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15:45-16:10 Uhr</w:t>
      </w:r>
    </w:p>
    <w:p w:rsidR="00F32A09" w:rsidRPr="009D15DF" w:rsidRDefault="00F32A09" w:rsidP="009D15DF">
      <w:pPr>
        <w:spacing w:line="360" w:lineRule="auto"/>
        <w:rPr>
          <w:rFonts w:ascii="Arial" w:hAnsi="Arial" w:cs="Arial"/>
          <w:szCs w:val="24"/>
        </w:rPr>
      </w:pPr>
      <w:r w:rsidRPr="009D15DF">
        <w:rPr>
          <w:rFonts w:ascii="Arial" w:hAnsi="Arial" w:cs="Arial"/>
          <w:i/>
          <w:szCs w:val="24"/>
        </w:rPr>
        <w:t>Dr. med. Sabine Bohnet</w:t>
      </w:r>
      <w:r w:rsidRPr="009D15DF">
        <w:rPr>
          <w:rFonts w:ascii="Arial" w:hAnsi="Arial" w:cs="Arial"/>
          <w:szCs w:val="24"/>
        </w:rPr>
        <w:t xml:space="preserve"> (Pneumologie, UKSH Campus Lübeck, Medizinische Klinik III)</w:t>
      </w:r>
    </w:p>
    <w:p w:rsidR="00F32A09" w:rsidRPr="009D15DF" w:rsidRDefault="00F32A09" w:rsidP="009D15DF">
      <w:pPr>
        <w:spacing w:line="360" w:lineRule="auto"/>
        <w:rPr>
          <w:rFonts w:ascii="Arial" w:hAnsi="Arial" w:cs="Arial"/>
          <w:b/>
          <w:szCs w:val="24"/>
        </w:rPr>
      </w:pPr>
      <w:r w:rsidRPr="009D15DF">
        <w:rPr>
          <w:rFonts w:ascii="Arial" w:hAnsi="Arial" w:cs="Arial"/>
          <w:b/>
          <w:szCs w:val="24"/>
        </w:rPr>
        <w:t>"Medizinische Ursachen der Dyspnoe und notwendige diagnostische Maßnahmen "</w:t>
      </w:r>
    </w:p>
    <w:p w:rsidR="0067515C" w:rsidRDefault="0067515C" w:rsidP="009D15DF">
      <w:pPr>
        <w:spacing w:line="360" w:lineRule="auto"/>
        <w:rPr>
          <w:rFonts w:ascii="Arial" w:hAnsi="Arial" w:cs="Arial"/>
          <w:iCs/>
          <w:szCs w:val="24"/>
        </w:rPr>
      </w:pPr>
    </w:p>
    <w:p w:rsidR="0067515C" w:rsidRDefault="0067515C" w:rsidP="009D15DF">
      <w:pPr>
        <w:spacing w:line="360" w:lineRule="auto"/>
        <w:rPr>
          <w:rFonts w:ascii="Arial" w:eastAsia="Times New Roman" w:hAnsi="Arial" w:cs="Arial"/>
          <w:i/>
          <w:szCs w:val="24"/>
        </w:rPr>
      </w:pPr>
      <w:r>
        <w:rPr>
          <w:rFonts w:ascii="Arial" w:eastAsia="Times New Roman" w:hAnsi="Arial" w:cs="Arial"/>
          <w:i/>
          <w:szCs w:val="24"/>
        </w:rPr>
        <w:t xml:space="preserve">16:10-16:20 Uhr Pause mit Vorstellung der </w:t>
      </w:r>
      <w:r w:rsidR="00427145">
        <w:rPr>
          <w:rFonts w:ascii="Arial" w:eastAsia="Times New Roman" w:hAnsi="Arial" w:cs="Arial"/>
          <w:i/>
          <w:szCs w:val="24"/>
        </w:rPr>
        <w:t>Industries</w:t>
      </w:r>
      <w:r>
        <w:rPr>
          <w:rFonts w:ascii="Arial" w:eastAsia="Times New Roman" w:hAnsi="Arial" w:cs="Arial"/>
          <w:i/>
          <w:szCs w:val="24"/>
        </w:rPr>
        <w:t>ponsoren</w:t>
      </w:r>
    </w:p>
    <w:p w:rsidR="0067515C" w:rsidRDefault="0067515C" w:rsidP="0067515C">
      <w:pPr>
        <w:spacing w:line="360" w:lineRule="auto"/>
        <w:rPr>
          <w:rFonts w:ascii="Arial" w:hAnsi="Arial" w:cs="Arial"/>
          <w:i/>
          <w:szCs w:val="24"/>
        </w:rPr>
      </w:pPr>
    </w:p>
    <w:p w:rsidR="0067515C" w:rsidRDefault="0067515C" w:rsidP="0067515C">
      <w:pPr>
        <w:spacing w:line="360" w:lineRule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16:20 - 16:40 Uhr</w:t>
      </w:r>
    </w:p>
    <w:p w:rsidR="0067515C" w:rsidRPr="009D15DF" w:rsidRDefault="0067515C" w:rsidP="0067515C">
      <w:pPr>
        <w:spacing w:line="360" w:lineRule="auto"/>
        <w:rPr>
          <w:rFonts w:ascii="Arial" w:hAnsi="Arial" w:cs="Arial"/>
          <w:szCs w:val="24"/>
        </w:rPr>
      </w:pPr>
      <w:proofErr w:type="spellStart"/>
      <w:r w:rsidRPr="009D15DF">
        <w:rPr>
          <w:rFonts w:ascii="Arial" w:hAnsi="Arial" w:cs="Arial"/>
          <w:i/>
          <w:szCs w:val="24"/>
        </w:rPr>
        <w:t>Malin</w:t>
      </w:r>
      <w:proofErr w:type="spellEnd"/>
      <w:r w:rsidRPr="009D15DF">
        <w:rPr>
          <w:rFonts w:ascii="Arial" w:hAnsi="Arial" w:cs="Arial"/>
          <w:i/>
          <w:szCs w:val="24"/>
        </w:rPr>
        <w:t xml:space="preserve"> </w:t>
      </w:r>
      <w:proofErr w:type="spellStart"/>
      <w:r w:rsidRPr="009D15DF">
        <w:rPr>
          <w:rFonts w:ascii="Arial" w:hAnsi="Arial" w:cs="Arial"/>
          <w:i/>
          <w:szCs w:val="24"/>
        </w:rPr>
        <w:t>Bockholt</w:t>
      </w:r>
      <w:proofErr w:type="spellEnd"/>
      <w:r w:rsidRPr="009D15DF">
        <w:rPr>
          <w:rFonts w:ascii="Arial" w:hAnsi="Arial" w:cs="Arial"/>
          <w:szCs w:val="24"/>
        </w:rPr>
        <w:t xml:space="preserve"> (Psychologin, Palliativstation &amp; Strahlentherapie, ZIP Campus Lübeck)</w:t>
      </w:r>
    </w:p>
    <w:p w:rsidR="0067515C" w:rsidRPr="009D15DF" w:rsidRDefault="0067515C" w:rsidP="0067515C">
      <w:pPr>
        <w:spacing w:line="360" w:lineRule="auto"/>
        <w:rPr>
          <w:rFonts w:ascii="Arial" w:eastAsia="Times New Roman" w:hAnsi="Arial" w:cs="Arial"/>
          <w:b/>
          <w:color w:val="000000"/>
          <w:szCs w:val="24"/>
        </w:rPr>
      </w:pPr>
      <w:r w:rsidRPr="009D15DF">
        <w:rPr>
          <w:rFonts w:ascii="Arial" w:eastAsia="Times New Roman" w:hAnsi="Arial" w:cs="Arial"/>
          <w:b/>
          <w:color w:val="000000"/>
          <w:szCs w:val="24"/>
        </w:rPr>
        <w:t>"Psychoonkologische Interventionen bei Dyspnoe"</w:t>
      </w:r>
    </w:p>
    <w:p w:rsidR="0067515C" w:rsidRDefault="0067515C" w:rsidP="009D15DF">
      <w:pPr>
        <w:spacing w:line="360" w:lineRule="auto"/>
        <w:rPr>
          <w:rFonts w:ascii="Arial" w:eastAsia="Times New Roman" w:hAnsi="Arial" w:cs="Arial"/>
          <w:i/>
          <w:szCs w:val="24"/>
        </w:rPr>
      </w:pPr>
    </w:p>
    <w:p w:rsidR="0067515C" w:rsidRPr="009D15DF" w:rsidRDefault="0067515C" w:rsidP="009D15DF">
      <w:pPr>
        <w:spacing w:line="360" w:lineRule="auto"/>
        <w:rPr>
          <w:rFonts w:ascii="Arial" w:eastAsia="Times New Roman" w:hAnsi="Arial" w:cs="Arial"/>
          <w:i/>
          <w:szCs w:val="24"/>
        </w:rPr>
      </w:pPr>
      <w:r>
        <w:rPr>
          <w:rFonts w:ascii="Arial" w:eastAsia="Times New Roman" w:hAnsi="Arial" w:cs="Arial"/>
          <w:i/>
          <w:szCs w:val="24"/>
        </w:rPr>
        <w:t>16:40-17:00 Uhr</w:t>
      </w:r>
    </w:p>
    <w:p w:rsidR="00F32A09" w:rsidRPr="009D15DF" w:rsidRDefault="00F32A09" w:rsidP="009D15DF">
      <w:pPr>
        <w:spacing w:line="360" w:lineRule="auto"/>
        <w:rPr>
          <w:rFonts w:ascii="Arial" w:eastAsia="Times New Roman" w:hAnsi="Arial" w:cs="Arial"/>
          <w:i/>
          <w:szCs w:val="24"/>
        </w:rPr>
      </w:pPr>
      <w:r w:rsidRPr="009D15DF">
        <w:rPr>
          <w:rFonts w:ascii="Arial" w:eastAsia="Times New Roman" w:hAnsi="Arial" w:cs="Arial"/>
          <w:i/>
          <w:szCs w:val="24"/>
        </w:rPr>
        <w:t xml:space="preserve">Ulrike Stöcker </w:t>
      </w:r>
      <w:r w:rsidRPr="009D15DF">
        <w:rPr>
          <w:rFonts w:ascii="Arial" w:eastAsia="Times New Roman" w:hAnsi="Arial" w:cs="Arial"/>
          <w:szCs w:val="24"/>
        </w:rPr>
        <w:t>(Physiotherapeutin, UKSH Campus Lübeck)</w:t>
      </w:r>
    </w:p>
    <w:p w:rsidR="007C172F" w:rsidRPr="007C172F" w:rsidRDefault="00F32A09" w:rsidP="009D15DF">
      <w:pPr>
        <w:spacing w:line="360" w:lineRule="auto"/>
        <w:rPr>
          <w:rFonts w:ascii="Arial" w:eastAsia="Times New Roman" w:hAnsi="Arial" w:cs="Arial"/>
          <w:b/>
          <w:szCs w:val="24"/>
        </w:rPr>
      </w:pPr>
      <w:r w:rsidRPr="009D15DF">
        <w:rPr>
          <w:rFonts w:ascii="Arial" w:eastAsia="Times New Roman" w:hAnsi="Arial" w:cs="Arial"/>
          <w:b/>
          <w:szCs w:val="24"/>
        </w:rPr>
        <w:t xml:space="preserve">"Physiotherapeutische </w:t>
      </w:r>
      <w:r w:rsidR="00F80AF1">
        <w:rPr>
          <w:rFonts w:ascii="Arial" w:eastAsia="Times New Roman" w:hAnsi="Arial" w:cs="Arial"/>
          <w:b/>
          <w:szCs w:val="24"/>
        </w:rPr>
        <w:t>Möglichkeiten</w:t>
      </w:r>
      <w:r w:rsidRPr="009D15DF">
        <w:rPr>
          <w:rFonts w:ascii="Arial" w:eastAsia="Times New Roman" w:hAnsi="Arial" w:cs="Arial"/>
          <w:b/>
          <w:szCs w:val="24"/>
        </w:rPr>
        <w:t xml:space="preserve"> bei Dyspnoe</w:t>
      </w:r>
    </w:p>
    <w:p w:rsidR="0067515C" w:rsidRDefault="0067515C" w:rsidP="009D15DF">
      <w:pPr>
        <w:spacing w:line="360" w:lineRule="auto"/>
        <w:rPr>
          <w:rFonts w:ascii="Arial" w:hAnsi="Arial" w:cs="Arial"/>
          <w:bCs/>
          <w:szCs w:val="24"/>
        </w:rPr>
      </w:pPr>
    </w:p>
    <w:p w:rsidR="00C60985" w:rsidRPr="001E5136" w:rsidRDefault="000D6619" w:rsidP="009D15DF">
      <w:pPr>
        <w:spacing w:line="360" w:lineRule="auto"/>
        <w:rPr>
          <w:rFonts w:ascii="Arial" w:hAnsi="Arial" w:cs="Arial"/>
          <w:b/>
          <w:szCs w:val="24"/>
        </w:rPr>
      </w:pPr>
      <w:r w:rsidRPr="001E5136">
        <w:rPr>
          <w:rFonts w:ascii="Arial" w:hAnsi="Arial" w:cs="Arial"/>
          <w:b/>
          <w:szCs w:val="24"/>
        </w:rPr>
        <w:t>Die Veranstaltung findet im "</w:t>
      </w:r>
      <w:proofErr w:type="spellStart"/>
      <w:r w:rsidRPr="001E5136">
        <w:rPr>
          <w:rFonts w:ascii="Arial" w:hAnsi="Arial" w:cs="Arial"/>
          <w:b/>
          <w:i/>
          <w:iCs/>
          <w:szCs w:val="24"/>
        </w:rPr>
        <w:t>WebEx</w:t>
      </w:r>
      <w:r w:rsidR="00C60985" w:rsidRPr="001E5136">
        <w:rPr>
          <w:rFonts w:ascii="Arial" w:hAnsi="Arial" w:cs="Arial"/>
          <w:b/>
          <w:i/>
          <w:iCs/>
          <w:szCs w:val="24"/>
        </w:rPr>
        <w:t>-</w:t>
      </w:r>
      <w:r w:rsidRPr="001E5136">
        <w:rPr>
          <w:rFonts w:ascii="Arial" w:hAnsi="Arial" w:cs="Arial"/>
          <w:b/>
          <w:i/>
          <w:iCs/>
          <w:szCs w:val="24"/>
        </w:rPr>
        <w:t>Meetingraum</w:t>
      </w:r>
      <w:proofErr w:type="spellEnd"/>
      <w:r w:rsidRPr="001E5136">
        <w:rPr>
          <w:rFonts w:ascii="Arial" w:hAnsi="Arial" w:cs="Arial"/>
          <w:b/>
          <w:i/>
          <w:iCs/>
          <w:szCs w:val="24"/>
        </w:rPr>
        <w:t>"</w:t>
      </w:r>
      <w:r w:rsidRPr="001E5136">
        <w:rPr>
          <w:rFonts w:ascii="Arial" w:hAnsi="Arial" w:cs="Arial"/>
          <w:b/>
          <w:szCs w:val="24"/>
        </w:rPr>
        <w:t xml:space="preserve"> von Frank </w:t>
      </w:r>
      <w:proofErr w:type="spellStart"/>
      <w:r w:rsidRPr="001E5136">
        <w:rPr>
          <w:rFonts w:ascii="Arial" w:hAnsi="Arial" w:cs="Arial"/>
          <w:b/>
          <w:szCs w:val="24"/>
        </w:rPr>
        <w:t>Gieseler</w:t>
      </w:r>
      <w:proofErr w:type="spellEnd"/>
      <w:r w:rsidRPr="001E5136">
        <w:rPr>
          <w:rFonts w:ascii="Arial" w:hAnsi="Arial" w:cs="Arial"/>
          <w:b/>
          <w:szCs w:val="24"/>
        </w:rPr>
        <w:t xml:space="preserve"> statt. </w:t>
      </w:r>
    </w:p>
    <w:p w:rsidR="0067515C" w:rsidRDefault="000D6619" w:rsidP="0067515C">
      <w:pPr>
        <w:spacing w:line="360" w:lineRule="auto"/>
        <w:rPr>
          <w:rFonts w:ascii="Arial" w:hAnsi="Arial" w:cs="Arial"/>
          <w:bCs/>
          <w:szCs w:val="24"/>
        </w:rPr>
      </w:pPr>
      <w:r w:rsidRPr="00C60985">
        <w:rPr>
          <w:rFonts w:ascii="Arial" w:hAnsi="Arial" w:cs="Arial"/>
          <w:bCs/>
          <w:szCs w:val="24"/>
        </w:rPr>
        <w:t xml:space="preserve">Dazu laden Sie </w:t>
      </w:r>
      <w:r w:rsidR="0045717D">
        <w:rPr>
          <w:rFonts w:ascii="Arial" w:hAnsi="Arial" w:cs="Arial"/>
          <w:bCs/>
          <w:szCs w:val="24"/>
        </w:rPr>
        <w:t>entweder</w:t>
      </w:r>
      <w:r w:rsidRPr="00C60985">
        <w:rPr>
          <w:rFonts w:ascii="Arial" w:hAnsi="Arial" w:cs="Arial"/>
          <w:bCs/>
          <w:szCs w:val="24"/>
        </w:rPr>
        <w:t xml:space="preserve"> die </w:t>
      </w:r>
      <w:proofErr w:type="spellStart"/>
      <w:r w:rsidRPr="00C60985">
        <w:rPr>
          <w:rFonts w:ascii="Arial" w:hAnsi="Arial" w:cs="Arial"/>
          <w:bCs/>
          <w:szCs w:val="24"/>
        </w:rPr>
        <w:t>WebEx</w:t>
      </w:r>
      <w:proofErr w:type="spellEnd"/>
      <w:r w:rsidRPr="00C60985">
        <w:rPr>
          <w:rFonts w:ascii="Arial" w:hAnsi="Arial" w:cs="Arial"/>
          <w:bCs/>
          <w:szCs w:val="24"/>
        </w:rPr>
        <w:t>-Applikation herunter</w:t>
      </w:r>
      <w:r w:rsidR="0045717D">
        <w:rPr>
          <w:rFonts w:ascii="Arial" w:hAnsi="Arial" w:cs="Arial"/>
          <w:bCs/>
          <w:szCs w:val="24"/>
        </w:rPr>
        <w:t>, o</w:t>
      </w:r>
      <w:r w:rsidR="00F80AF1">
        <w:rPr>
          <w:rFonts w:ascii="Arial" w:hAnsi="Arial" w:cs="Arial"/>
          <w:bCs/>
          <w:szCs w:val="24"/>
        </w:rPr>
        <w:t>der loggen Sich über Ihren Browser ein</w:t>
      </w:r>
      <w:r w:rsidR="0067515C">
        <w:rPr>
          <w:rFonts w:ascii="Arial" w:hAnsi="Arial" w:cs="Arial"/>
          <w:bCs/>
          <w:szCs w:val="24"/>
        </w:rPr>
        <w:t xml:space="preserve">: </w:t>
      </w:r>
    </w:p>
    <w:p w:rsidR="001E5136" w:rsidRDefault="00F80AF1" w:rsidP="0067515C">
      <w:pPr>
        <w:spacing w:line="360" w:lineRule="auto"/>
        <w:rPr>
          <w:rFonts w:ascii="Arial" w:hAnsi="Arial" w:cs="Arial"/>
          <w:b/>
          <w:szCs w:val="24"/>
        </w:rPr>
      </w:pPr>
      <w:r w:rsidRPr="00F80AF1">
        <w:rPr>
          <w:rFonts w:ascii="Arial" w:hAnsi="Arial" w:cs="Arial"/>
          <w:b/>
          <w:szCs w:val="24"/>
        </w:rPr>
        <w:t>https://meetingsemea9.webex.com/meet/frank.gieseler</w:t>
      </w:r>
    </w:p>
    <w:p w:rsidR="000D6619" w:rsidRPr="0067515C" w:rsidRDefault="000D6619" w:rsidP="0067515C">
      <w:pPr>
        <w:spacing w:line="360" w:lineRule="auto"/>
        <w:rPr>
          <w:rFonts w:ascii="Arial" w:hAnsi="Arial" w:cs="Arial"/>
          <w:bCs/>
          <w:szCs w:val="24"/>
        </w:rPr>
      </w:pPr>
      <w:r w:rsidRPr="00C60985">
        <w:rPr>
          <w:rFonts w:ascii="Arial" w:hAnsi="Arial" w:cs="Arial"/>
          <w:b/>
          <w:szCs w:val="24"/>
        </w:rPr>
        <w:t>Meeting</w:t>
      </w:r>
      <w:r w:rsidR="00F80AF1">
        <w:rPr>
          <w:rFonts w:ascii="Arial" w:hAnsi="Arial" w:cs="Arial"/>
          <w:b/>
          <w:szCs w:val="24"/>
        </w:rPr>
        <w:t>-I</w:t>
      </w:r>
      <w:r w:rsidRPr="00C60985">
        <w:rPr>
          <w:rFonts w:ascii="Arial" w:hAnsi="Arial" w:cs="Arial"/>
          <w:b/>
          <w:szCs w:val="24"/>
        </w:rPr>
        <w:t>nfo 144 489 934</w:t>
      </w:r>
    </w:p>
    <w:p w:rsidR="00C40662" w:rsidRDefault="00C40662" w:rsidP="009D15DF">
      <w:pPr>
        <w:spacing w:line="360" w:lineRule="auto"/>
        <w:rPr>
          <w:rFonts w:ascii="Arial" w:hAnsi="Arial" w:cs="Arial"/>
          <w:szCs w:val="24"/>
        </w:rPr>
      </w:pPr>
    </w:p>
    <w:p w:rsidR="00F32A09" w:rsidRPr="009D15DF" w:rsidRDefault="00F32A09" w:rsidP="009D15DF">
      <w:pPr>
        <w:spacing w:line="360" w:lineRule="auto"/>
        <w:rPr>
          <w:rFonts w:ascii="Arial" w:hAnsi="Arial" w:cs="Arial"/>
          <w:szCs w:val="24"/>
        </w:rPr>
      </w:pPr>
      <w:r w:rsidRPr="009D15DF">
        <w:rPr>
          <w:rFonts w:ascii="Arial" w:hAnsi="Arial" w:cs="Arial"/>
          <w:szCs w:val="24"/>
        </w:rPr>
        <w:t>Wir freuen uns auf Ihre Teilnahme!</w:t>
      </w:r>
    </w:p>
    <w:p w:rsidR="00F32A09" w:rsidRPr="009D15DF" w:rsidRDefault="00F32A09" w:rsidP="009D15DF">
      <w:pPr>
        <w:spacing w:line="360" w:lineRule="auto"/>
        <w:rPr>
          <w:rFonts w:ascii="Arial" w:hAnsi="Arial" w:cs="Arial"/>
          <w:szCs w:val="24"/>
        </w:rPr>
      </w:pPr>
      <w:r w:rsidRPr="009D15DF">
        <w:rPr>
          <w:rFonts w:ascii="Arial" w:hAnsi="Arial" w:cs="Arial"/>
          <w:szCs w:val="24"/>
        </w:rPr>
        <w:t>Mit kollegialen Grüßen</w:t>
      </w:r>
    </w:p>
    <w:p w:rsidR="00F80AF1" w:rsidRPr="009D15DF" w:rsidRDefault="00F80AF1" w:rsidP="00F32A09">
      <w:pPr>
        <w:rPr>
          <w:rFonts w:ascii="Arial" w:hAnsi="Arial" w:cs="Arial"/>
          <w:szCs w:val="24"/>
        </w:rPr>
      </w:pPr>
    </w:p>
    <w:p w:rsidR="00F32A09" w:rsidRPr="009D15DF" w:rsidRDefault="00F32A09" w:rsidP="00F32A09">
      <w:pPr>
        <w:rPr>
          <w:rFonts w:ascii="Arial" w:hAnsi="Arial" w:cs="Arial"/>
          <w:szCs w:val="24"/>
        </w:rPr>
      </w:pPr>
    </w:p>
    <w:p w:rsidR="00F32A09" w:rsidRPr="00F80AF1" w:rsidRDefault="00F32A09" w:rsidP="00F32A09">
      <w:pPr>
        <w:tabs>
          <w:tab w:val="left" w:pos="2977"/>
          <w:tab w:val="left" w:pos="5387"/>
          <w:tab w:val="left" w:pos="7797"/>
        </w:tabs>
        <w:rPr>
          <w:rFonts w:ascii="Arial" w:hAnsi="Arial" w:cs="Arial"/>
          <w:i/>
          <w:iCs/>
          <w:szCs w:val="24"/>
        </w:rPr>
      </w:pPr>
      <w:r w:rsidRPr="00F80AF1">
        <w:rPr>
          <w:rFonts w:ascii="Arial" w:hAnsi="Arial" w:cs="Arial"/>
          <w:i/>
          <w:iCs/>
          <w:szCs w:val="24"/>
        </w:rPr>
        <w:t>Prof. Dr. med. Frank Gieseler</w:t>
      </w:r>
      <w:r w:rsidRPr="00F80AF1">
        <w:rPr>
          <w:rFonts w:ascii="Arial" w:hAnsi="Arial" w:cs="Arial"/>
          <w:i/>
          <w:iCs/>
          <w:szCs w:val="24"/>
        </w:rPr>
        <w:tab/>
      </w:r>
    </w:p>
    <w:p w:rsidR="00F32A09" w:rsidRPr="00F80AF1" w:rsidRDefault="00F32A09" w:rsidP="00F32A09">
      <w:pPr>
        <w:tabs>
          <w:tab w:val="left" w:pos="2977"/>
          <w:tab w:val="left" w:pos="5387"/>
          <w:tab w:val="left" w:pos="7797"/>
        </w:tabs>
        <w:rPr>
          <w:rFonts w:ascii="Arial" w:hAnsi="Arial" w:cs="Arial"/>
          <w:i/>
          <w:iCs/>
          <w:szCs w:val="24"/>
        </w:rPr>
      </w:pPr>
      <w:r w:rsidRPr="00F80AF1">
        <w:rPr>
          <w:rFonts w:ascii="Arial" w:hAnsi="Arial" w:cs="Arial"/>
          <w:i/>
          <w:iCs/>
          <w:szCs w:val="24"/>
        </w:rPr>
        <w:t>Dr. med. Kim Luley</w:t>
      </w:r>
    </w:p>
    <w:p w:rsidR="00F32A09" w:rsidRPr="00F80AF1" w:rsidRDefault="00F32A09" w:rsidP="00F32A09">
      <w:pPr>
        <w:tabs>
          <w:tab w:val="left" w:pos="2977"/>
          <w:tab w:val="left" w:pos="5387"/>
          <w:tab w:val="left" w:pos="7797"/>
        </w:tabs>
        <w:rPr>
          <w:rFonts w:ascii="Arial" w:hAnsi="Arial" w:cs="Arial"/>
          <w:i/>
          <w:iCs/>
          <w:szCs w:val="24"/>
        </w:rPr>
      </w:pPr>
      <w:r w:rsidRPr="00F80AF1">
        <w:rPr>
          <w:rFonts w:ascii="Arial" w:hAnsi="Arial" w:cs="Arial"/>
          <w:i/>
          <w:iCs/>
          <w:szCs w:val="24"/>
        </w:rPr>
        <w:t>Dr. med. Anne Stoll</w:t>
      </w:r>
    </w:p>
    <w:p w:rsidR="00F32A09" w:rsidRPr="00C40662" w:rsidRDefault="00F80AF1" w:rsidP="00C40662">
      <w:pPr>
        <w:tabs>
          <w:tab w:val="left" w:pos="2977"/>
          <w:tab w:val="left" w:pos="5387"/>
          <w:tab w:val="left" w:pos="7797"/>
        </w:tabs>
        <w:rPr>
          <w:rFonts w:ascii="Arial" w:hAnsi="Arial" w:cs="Arial"/>
          <w:i/>
          <w:iCs/>
          <w:szCs w:val="24"/>
        </w:rPr>
      </w:pPr>
      <w:r w:rsidRPr="00F80AF1">
        <w:rPr>
          <w:rFonts w:ascii="Arial" w:hAnsi="Arial" w:cs="Arial"/>
          <w:i/>
          <w:iCs/>
          <w:szCs w:val="24"/>
        </w:rPr>
        <w:t>Prof. Dr. med. Nikolas von Bubnoff</w:t>
      </w:r>
      <w:r w:rsidRPr="00F80AF1">
        <w:rPr>
          <w:rFonts w:ascii="Arial" w:hAnsi="Arial" w:cs="Arial"/>
          <w:i/>
          <w:iCs/>
          <w:szCs w:val="24"/>
        </w:rPr>
        <w:tab/>
      </w:r>
    </w:p>
    <w:sectPr w:rsidR="00F32A09" w:rsidRPr="00C40662" w:rsidSect="00557A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851" w:right="851" w:bottom="851" w:left="1134" w:header="720" w:footer="17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C3C" w:rsidRDefault="00407C3C">
      <w:r>
        <w:separator/>
      </w:r>
    </w:p>
  </w:endnote>
  <w:endnote w:type="continuationSeparator" w:id="0">
    <w:p w:rsidR="00407C3C" w:rsidRDefault="00407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7F" w:rsidRDefault="009378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7F" w:rsidRDefault="0093787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30F" w:rsidRPr="00025A7C" w:rsidRDefault="009E2D25" w:rsidP="00025A7C">
    <w:pPr>
      <w:pStyle w:val="Fuzeile"/>
    </w:pPr>
    <w:r>
      <w:rPr>
        <w:noProof/>
      </w:rPr>
      <w:drawing>
        <wp:inline distT="0" distB="0" distL="0" distR="0">
          <wp:extent cx="6299835" cy="1052830"/>
          <wp:effectExtent l="0" t="0" r="0" b="0"/>
          <wp:docPr id="1" name="Bild 1" descr="Fußzeile UKSH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ßzeile UKSH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C3C" w:rsidRDefault="00407C3C">
      <w:r>
        <w:separator/>
      </w:r>
    </w:p>
  </w:footnote>
  <w:footnote w:type="continuationSeparator" w:id="0">
    <w:p w:rsidR="00407C3C" w:rsidRDefault="00407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7F" w:rsidRDefault="0093787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30F" w:rsidRDefault="009E2D2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-127000</wp:posOffset>
          </wp:positionH>
          <wp:positionV relativeFrom="paragraph">
            <wp:posOffset>-481965</wp:posOffset>
          </wp:positionV>
          <wp:extent cx="1783715" cy="1033780"/>
          <wp:effectExtent l="0" t="0" r="0" b="0"/>
          <wp:wrapNone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715" cy="1033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530F" w:rsidRDefault="009E2D25" w:rsidP="004D6F51">
    <w:pPr>
      <w:pStyle w:val="Kopf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-628015</wp:posOffset>
              </wp:positionV>
              <wp:extent cx="7553325" cy="1073150"/>
              <wp:effectExtent l="0" t="0" r="0" b="0"/>
              <wp:wrapSquare wrapText="bothSides"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3325" cy="107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19EBAA8" id="Rectangle 2" o:spid="_x0000_s1026" style="position:absolute;margin-left:-56.7pt;margin-top:-49.45pt;width:594.75pt;height: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" filled="f" stroked="f"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30F" w:rsidRDefault="009E2D25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-712470</wp:posOffset>
              </wp:positionH>
              <wp:positionV relativeFrom="paragraph">
                <wp:posOffset>3111500</wp:posOffset>
              </wp:positionV>
              <wp:extent cx="280670" cy="1780540"/>
              <wp:effectExtent l="0" t="0" r="0" b="0"/>
              <wp:wrapNone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0670" cy="1780540"/>
                        <a:chOff x="12" y="5620"/>
                        <a:chExt cx="442" cy="2804"/>
                      </a:xfrm>
                    </wpg:grpSpPr>
                    <wps:wsp>
                      <wps:cNvPr id="3" name="Line 4"/>
                      <wps:cNvCnPr/>
                      <wps:spPr bwMode="auto">
                        <a:xfrm flipH="1">
                          <a:off x="12" y="8424"/>
                          <a:ext cx="44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"/>
                      <wps:cNvCnPr/>
                      <wps:spPr bwMode="auto">
                        <a:xfrm flipH="1">
                          <a:off x="12" y="5620"/>
                          <a:ext cx="36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D454A2E" id="Group 3" o:spid="_x0000_s1026" style="position:absolute;margin-left:-56.1pt;margin-top:245pt;width:22.1pt;height:140.2pt;z-index:251660288" coordorigin="12,5620" coordsize="442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">
              <v:line id="Line 4" o:spid="_x0000_s1027" style="position:absolute;flip:x;visibility:visible;mso-wrap-style:square" from="12,8424" to="454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" strokeweight=".5pt"/>
              <v:line id="Line 5" o:spid="_x0000_s1028" style="position:absolute;flip:x;visibility:visible;mso-wrap-style:square" from="12,5620" to="381,5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" strokeweight=".5pt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-283845</wp:posOffset>
          </wp:positionV>
          <wp:extent cx="3092450" cy="1152525"/>
          <wp:effectExtent l="0" t="0" r="0" b="0"/>
          <wp:wrapNone/>
          <wp:docPr id="6" name="Bild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875"/>
                  <a:stretch>
                    <a:fillRect/>
                  </a:stretch>
                </pic:blipFill>
                <pic:spPr bwMode="auto">
                  <a:xfrm>
                    <a:off x="0" y="0"/>
                    <a:ext cx="30924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99E"/>
    <w:rsid w:val="0000026A"/>
    <w:rsid w:val="00002995"/>
    <w:rsid w:val="00013CBB"/>
    <w:rsid w:val="0001546B"/>
    <w:rsid w:val="00020885"/>
    <w:rsid w:val="00022563"/>
    <w:rsid w:val="00025A7C"/>
    <w:rsid w:val="00025DC4"/>
    <w:rsid w:val="000266EC"/>
    <w:rsid w:val="00027731"/>
    <w:rsid w:val="00030C1B"/>
    <w:rsid w:val="00033CF3"/>
    <w:rsid w:val="0004362F"/>
    <w:rsid w:val="000464F5"/>
    <w:rsid w:val="00053445"/>
    <w:rsid w:val="00055496"/>
    <w:rsid w:val="00056B08"/>
    <w:rsid w:val="0006218C"/>
    <w:rsid w:val="00066F12"/>
    <w:rsid w:val="00073BB0"/>
    <w:rsid w:val="00083FE2"/>
    <w:rsid w:val="00092A05"/>
    <w:rsid w:val="000A738B"/>
    <w:rsid w:val="000B4BD2"/>
    <w:rsid w:val="000C0AC5"/>
    <w:rsid w:val="000D6619"/>
    <w:rsid w:val="000E0D70"/>
    <w:rsid w:val="000E41DD"/>
    <w:rsid w:val="000E590E"/>
    <w:rsid w:val="001142F4"/>
    <w:rsid w:val="001158E8"/>
    <w:rsid w:val="00116907"/>
    <w:rsid w:val="001176EE"/>
    <w:rsid w:val="00121A2D"/>
    <w:rsid w:val="00124588"/>
    <w:rsid w:val="00126868"/>
    <w:rsid w:val="00134D80"/>
    <w:rsid w:val="001568E1"/>
    <w:rsid w:val="00166B58"/>
    <w:rsid w:val="001715BB"/>
    <w:rsid w:val="00174471"/>
    <w:rsid w:val="00193121"/>
    <w:rsid w:val="001944BE"/>
    <w:rsid w:val="001A78C6"/>
    <w:rsid w:val="001B0792"/>
    <w:rsid w:val="001B1B75"/>
    <w:rsid w:val="001B236A"/>
    <w:rsid w:val="001B5C2E"/>
    <w:rsid w:val="001C65B7"/>
    <w:rsid w:val="001D1BF3"/>
    <w:rsid w:val="001D5181"/>
    <w:rsid w:val="001E5136"/>
    <w:rsid w:val="001F0C26"/>
    <w:rsid w:val="001F444E"/>
    <w:rsid w:val="001F7220"/>
    <w:rsid w:val="002011AD"/>
    <w:rsid w:val="0020711B"/>
    <w:rsid w:val="002074D1"/>
    <w:rsid w:val="0022726F"/>
    <w:rsid w:val="00243BF6"/>
    <w:rsid w:val="00260169"/>
    <w:rsid w:val="002617E3"/>
    <w:rsid w:val="0029548F"/>
    <w:rsid w:val="00295CCE"/>
    <w:rsid w:val="002972C6"/>
    <w:rsid w:val="002A1C2B"/>
    <w:rsid w:val="002B5BB4"/>
    <w:rsid w:val="002C2BA3"/>
    <w:rsid w:val="002F355F"/>
    <w:rsid w:val="00310753"/>
    <w:rsid w:val="003111DB"/>
    <w:rsid w:val="00324CF2"/>
    <w:rsid w:val="00326C0E"/>
    <w:rsid w:val="00366401"/>
    <w:rsid w:val="00370208"/>
    <w:rsid w:val="00374E4C"/>
    <w:rsid w:val="00376F9B"/>
    <w:rsid w:val="00381114"/>
    <w:rsid w:val="00384DB1"/>
    <w:rsid w:val="00391A6F"/>
    <w:rsid w:val="003961EB"/>
    <w:rsid w:val="003977A6"/>
    <w:rsid w:val="003A0E92"/>
    <w:rsid w:val="003A6EEB"/>
    <w:rsid w:val="003B016A"/>
    <w:rsid w:val="003B2B83"/>
    <w:rsid w:val="003B6D68"/>
    <w:rsid w:val="003C47AF"/>
    <w:rsid w:val="003C7195"/>
    <w:rsid w:val="003D2D5F"/>
    <w:rsid w:val="003D6DC5"/>
    <w:rsid w:val="003E28AB"/>
    <w:rsid w:val="003E367F"/>
    <w:rsid w:val="003F0284"/>
    <w:rsid w:val="00402F7C"/>
    <w:rsid w:val="00407C3C"/>
    <w:rsid w:val="00420020"/>
    <w:rsid w:val="00422136"/>
    <w:rsid w:val="00424EF4"/>
    <w:rsid w:val="00427145"/>
    <w:rsid w:val="0043516A"/>
    <w:rsid w:val="00435416"/>
    <w:rsid w:val="0043601B"/>
    <w:rsid w:val="0045405C"/>
    <w:rsid w:val="00454702"/>
    <w:rsid w:val="00454735"/>
    <w:rsid w:val="0045600B"/>
    <w:rsid w:val="0045717D"/>
    <w:rsid w:val="00460AB8"/>
    <w:rsid w:val="004630D0"/>
    <w:rsid w:val="00472E4E"/>
    <w:rsid w:val="00473935"/>
    <w:rsid w:val="00473958"/>
    <w:rsid w:val="00473B18"/>
    <w:rsid w:val="00477D40"/>
    <w:rsid w:val="00484F50"/>
    <w:rsid w:val="00486708"/>
    <w:rsid w:val="004A3316"/>
    <w:rsid w:val="004A5FA5"/>
    <w:rsid w:val="004C0D7E"/>
    <w:rsid w:val="004C636B"/>
    <w:rsid w:val="004D4C78"/>
    <w:rsid w:val="004D52F4"/>
    <w:rsid w:val="004D6F51"/>
    <w:rsid w:val="004F01C0"/>
    <w:rsid w:val="004F5741"/>
    <w:rsid w:val="005269A8"/>
    <w:rsid w:val="00541951"/>
    <w:rsid w:val="005440D0"/>
    <w:rsid w:val="00544894"/>
    <w:rsid w:val="005549E3"/>
    <w:rsid w:val="00557A02"/>
    <w:rsid w:val="005661B4"/>
    <w:rsid w:val="00584D71"/>
    <w:rsid w:val="005915FE"/>
    <w:rsid w:val="00595594"/>
    <w:rsid w:val="005975C8"/>
    <w:rsid w:val="005A0A09"/>
    <w:rsid w:val="005A1933"/>
    <w:rsid w:val="005A242C"/>
    <w:rsid w:val="005B6D95"/>
    <w:rsid w:val="005D1E30"/>
    <w:rsid w:val="005D2C49"/>
    <w:rsid w:val="005D59B9"/>
    <w:rsid w:val="005E1C71"/>
    <w:rsid w:val="005F172C"/>
    <w:rsid w:val="005F205B"/>
    <w:rsid w:val="005F2DC4"/>
    <w:rsid w:val="005F412A"/>
    <w:rsid w:val="005F4E94"/>
    <w:rsid w:val="005F509D"/>
    <w:rsid w:val="005F667C"/>
    <w:rsid w:val="0060046D"/>
    <w:rsid w:val="00604354"/>
    <w:rsid w:val="0060441A"/>
    <w:rsid w:val="00611DF7"/>
    <w:rsid w:val="00631F87"/>
    <w:rsid w:val="00636614"/>
    <w:rsid w:val="00637D82"/>
    <w:rsid w:val="00637F04"/>
    <w:rsid w:val="00652256"/>
    <w:rsid w:val="00657939"/>
    <w:rsid w:val="00665905"/>
    <w:rsid w:val="00667345"/>
    <w:rsid w:val="00671F01"/>
    <w:rsid w:val="0067515C"/>
    <w:rsid w:val="006814A7"/>
    <w:rsid w:val="006925F8"/>
    <w:rsid w:val="00694D04"/>
    <w:rsid w:val="00696305"/>
    <w:rsid w:val="006A4140"/>
    <w:rsid w:val="006A56FB"/>
    <w:rsid w:val="006D37D6"/>
    <w:rsid w:val="006D45CE"/>
    <w:rsid w:val="006D4D0D"/>
    <w:rsid w:val="00702382"/>
    <w:rsid w:val="00706E1B"/>
    <w:rsid w:val="00715550"/>
    <w:rsid w:val="007207DB"/>
    <w:rsid w:val="007347BE"/>
    <w:rsid w:val="00742539"/>
    <w:rsid w:val="007445CC"/>
    <w:rsid w:val="007558BE"/>
    <w:rsid w:val="00770D07"/>
    <w:rsid w:val="007806DC"/>
    <w:rsid w:val="00781854"/>
    <w:rsid w:val="00787814"/>
    <w:rsid w:val="007B414D"/>
    <w:rsid w:val="007C172F"/>
    <w:rsid w:val="007F1C6F"/>
    <w:rsid w:val="007F41BD"/>
    <w:rsid w:val="00812C3C"/>
    <w:rsid w:val="008377C5"/>
    <w:rsid w:val="00837B0C"/>
    <w:rsid w:val="0084703F"/>
    <w:rsid w:val="00847369"/>
    <w:rsid w:val="008608AA"/>
    <w:rsid w:val="008966A9"/>
    <w:rsid w:val="008A2E93"/>
    <w:rsid w:val="008A6F86"/>
    <w:rsid w:val="008B27DB"/>
    <w:rsid w:val="008B34BD"/>
    <w:rsid w:val="008B4587"/>
    <w:rsid w:val="008B698F"/>
    <w:rsid w:val="008B6992"/>
    <w:rsid w:val="008B70E2"/>
    <w:rsid w:val="008C279B"/>
    <w:rsid w:val="008D0B2C"/>
    <w:rsid w:val="008D39CB"/>
    <w:rsid w:val="008D4C5D"/>
    <w:rsid w:val="008F1206"/>
    <w:rsid w:val="009106F2"/>
    <w:rsid w:val="0091538D"/>
    <w:rsid w:val="00926355"/>
    <w:rsid w:val="009333F5"/>
    <w:rsid w:val="0093787F"/>
    <w:rsid w:val="00954217"/>
    <w:rsid w:val="0096095E"/>
    <w:rsid w:val="00961A62"/>
    <w:rsid w:val="00962730"/>
    <w:rsid w:val="00972D5A"/>
    <w:rsid w:val="00973F7B"/>
    <w:rsid w:val="0098130D"/>
    <w:rsid w:val="009827D8"/>
    <w:rsid w:val="009A0191"/>
    <w:rsid w:val="009A328D"/>
    <w:rsid w:val="009A77E8"/>
    <w:rsid w:val="009A7BF7"/>
    <w:rsid w:val="009B4E88"/>
    <w:rsid w:val="009C23C0"/>
    <w:rsid w:val="009D15DF"/>
    <w:rsid w:val="009D35A4"/>
    <w:rsid w:val="009E2D25"/>
    <w:rsid w:val="009E3A04"/>
    <w:rsid w:val="009F108F"/>
    <w:rsid w:val="009F715F"/>
    <w:rsid w:val="00A314C0"/>
    <w:rsid w:val="00A43220"/>
    <w:rsid w:val="00A448CD"/>
    <w:rsid w:val="00A46F77"/>
    <w:rsid w:val="00A54544"/>
    <w:rsid w:val="00A81769"/>
    <w:rsid w:val="00A8531A"/>
    <w:rsid w:val="00A970A8"/>
    <w:rsid w:val="00AB36F2"/>
    <w:rsid w:val="00AC2D1F"/>
    <w:rsid w:val="00AD1B6D"/>
    <w:rsid w:val="00B00B82"/>
    <w:rsid w:val="00B0280E"/>
    <w:rsid w:val="00B14B63"/>
    <w:rsid w:val="00B33A9D"/>
    <w:rsid w:val="00B4148E"/>
    <w:rsid w:val="00B447DD"/>
    <w:rsid w:val="00B44BD9"/>
    <w:rsid w:val="00B66D6C"/>
    <w:rsid w:val="00B72001"/>
    <w:rsid w:val="00B77948"/>
    <w:rsid w:val="00B82642"/>
    <w:rsid w:val="00B86DDA"/>
    <w:rsid w:val="00B92053"/>
    <w:rsid w:val="00BA4820"/>
    <w:rsid w:val="00BB0995"/>
    <w:rsid w:val="00BB26C2"/>
    <w:rsid w:val="00BB5CB6"/>
    <w:rsid w:val="00BC56D0"/>
    <w:rsid w:val="00BC7B0F"/>
    <w:rsid w:val="00BD4029"/>
    <w:rsid w:val="00BF0801"/>
    <w:rsid w:val="00BF2046"/>
    <w:rsid w:val="00BF49E2"/>
    <w:rsid w:val="00C025F6"/>
    <w:rsid w:val="00C115CB"/>
    <w:rsid w:val="00C122DB"/>
    <w:rsid w:val="00C13F8F"/>
    <w:rsid w:val="00C32DB3"/>
    <w:rsid w:val="00C40662"/>
    <w:rsid w:val="00C40B35"/>
    <w:rsid w:val="00C60985"/>
    <w:rsid w:val="00C669FC"/>
    <w:rsid w:val="00C74117"/>
    <w:rsid w:val="00C9149E"/>
    <w:rsid w:val="00C946BF"/>
    <w:rsid w:val="00CB5EDA"/>
    <w:rsid w:val="00CC554E"/>
    <w:rsid w:val="00CD21A3"/>
    <w:rsid w:val="00CD2F6F"/>
    <w:rsid w:val="00CE5ECA"/>
    <w:rsid w:val="00D14402"/>
    <w:rsid w:val="00D16C03"/>
    <w:rsid w:val="00D3596C"/>
    <w:rsid w:val="00D41F0A"/>
    <w:rsid w:val="00D475E9"/>
    <w:rsid w:val="00D57650"/>
    <w:rsid w:val="00D57CAE"/>
    <w:rsid w:val="00D62006"/>
    <w:rsid w:val="00D62B8D"/>
    <w:rsid w:val="00D65674"/>
    <w:rsid w:val="00D6753F"/>
    <w:rsid w:val="00D745B4"/>
    <w:rsid w:val="00D761E4"/>
    <w:rsid w:val="00D82063"/>
    <w:rsid w:val="00D85C9C"/>
    <w:rsid w:val="00D946CB"/>
    <w:rsid w:val="00DA44CA"/>
    <w:rsid w:val="00DB4889"/>
    <w:rsid w:val="00DB6138"/>
    <w:rsid w:val="00DB6B74"/>
    <w:rsid w:val="00DC2C44"/>
    <w:rsid w:val="00DD1306"/>
    <w:rsid w:val="00DD1B5D"/>
    <w:rsid w:val="00DF1A64"/>
    <w:rsid w:val="00DF66F0"/>
    <w:rsid w:val="00DF6FDC"/>
    <w:rsid w:val="00E21C5B"/>
    <w:rsid w:val="00E273E9"/>
    <w:rsid w:val="00E62D98"/>
    <w:rsid w:val="00E647D3"/>
    <w:rsid w:val="00E72070"/>
    <w:rsid w:val="00E73EF3"/>
    <w:rsid w:val="00E77ABF"/>
    <w:rsid w:val="00E9299E"/>
    <w:rsid w:val="00E964E4"/>
    <w:rsid w:val="00EA35FF"/>
    <w:rsid w:val="00EC2428"/>
    <w:rsid w:val="00EC567D"/>
    <w:rsid w:val="00EC586A"/>
    <w:rsid w:val="00ED530F"/>
    <w:rsid w:val="00ED5435"/>
    <w:rsid w:val="00F109D8"/>
    <w:rsid w:val="00F16FC0"/>
    <w:rsid w:val="00F319DC"/>
    <w:rsid w:val="00F3218F"/>
    <w:rsid w:val="00F32A09"/>
    <w:rsid w:val="00F3355E"/>
    <w:rsid w:val="00F53BDA"/>
    <w:rsid w:val="00F56182"/>
    <w:rsid w:val="00F8093C"/>
    <w:rsid w:val="00F8095A"/>
    <w:rsid w:val="00F80AF1"/>
    <w:rsid w:val="00F81232"/>
    <w:rsid w:val="00F84A05"/>
    <w:rsid w:val="00F921BF"/>
    <w:rsid w:val="00FA045C"/>
    <w:rsid w:val="00FA615B"/>
    <w:rsid w:val="00FB1234"/>
    <w:rsid w:val="00FB4665"/>
    <w:rsid w:val="00FD3AB6"/>
    <w:rsid w:val="00FE2AA8"/>
    <w:rsid w:val="00FF5CE9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7618CE7-BD9F-F74C-B686-50151A00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5CE9"/>
    <w:rPr>
      <w:sz w:val="24"/>
    </w:rPr>
  </w:style>
  <w:style w:type="paragraph" w:styleId="berschrift1">
    <w:name w:val="heading 1"/>
    <w:basedOn w:val="Standard"/>
    <w:next w:val="Standard"/>
    <w:qFormat/>
    <w:rsid w:val="001C65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F53B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53BDA"/>
    <w:rPr>
      <w:rFonts w:ascii="Tahoma" w:hAnsi="Tahoma" w:cs="Tahoma"/>
      <w:sz w:val="16"/>
      <w:szCs w:val="1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D15D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D15DF"/>
    <w:rPr>
      <w:i/>
      <w:iCs/>
      <w:color w:val="4F81BD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5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inberger.VERWALTUNG\Desktop\briefkopfneuluebeck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38D5A-5129-40C0-9472-B3CE3C7C4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briefkopfneuluebeck.dot</Template>
  <TotalTime>0</TotalTime>
  <Pages>2</Pages>
  <Words>341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UKSH Campus Lübeck</vt:lpstr>
    </vt:vector>
  </TitlesOfParts>
  <Company>UK S-H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UKSH Campus Lübeck</dc:title>
  <dc:creator>UK S-H</dc:creator>
  <cp:lastModifiedBy>Monika Ermeling</cp:lastModifiedBy>
  <cp:revision>2</cp:revision>
  <cp:lastPrinted>2020-08-17T11:07:00Z</cp:lastPrinted>
  <dcterms:created xsi:type="dcterms:W3CDTF">2020-09-08T08:38:00Z</dcterms:created>
  <dcterms:modified xsi:type="dcterms:W3CDTF">2020-09-08T08:38:00Z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ox_Author">
    <vt:lpwstr/>
  </property>
  <property fmtid="{D5CDD505-2E9C-101B-9397-08002B2CF9AE}" pid="3" name="rox_CreatedAt">
    <vt:lpwstr>Andresen, Bettina</vt:lpwstr>
  </property>
  <property fmtid="{D5CDD505-2E9C-101B-9397-08002B2CF9AE}" pid="4" name="rox_CreatedBy">
    <vt:lpwstr>29.05.2018</vt:lpwstr>
  </property>
  <property fmtid="{D5CDD505-2E9C-101B-9397-08002B2CF9AE}" pid="5" name="rox_Description">
    <vt:lpwstr/>
  </property>
  <property fmtid="{D5CDD505-2E9C-101B-9397-08002B2CF9AE}" pid="6" name="rox_DIN9001">
    <vt:lpwstr/>
  </property>
  <property fmtid="{D5CDD505-2E9C-101B-9397-08002B2CF9AE}" pid="7" name="rox_DocPath">
    <vt:lpwstr>Dokumente/08 Dezernate und Stabsstellen/Stabsstelle Integrierte Kommunikation/Briefbögen/</vt:lpwstr>
  </property>
  <property fmtid="{D5CDD505-2E9C-101B-9397-08002B2CF9AE}" pid="8" name="rox_DocType">
    <vt:lpwstr>Ungelenktes Dokument (Externe Dokumente)</vt:lpwstr>
  </property>
  <property fmtid="{D5CDD505-2E9C-101B-9397-08002B2CF9AE}" pid="9" name="rox_FileName">
    <vt:lpwstr>UKSH Campus Lübeck.docx</vt:lpwstr>
  </property>
  <property fmtid="{D5CDD505-2E9C-101B-9397-08002B2CF9AE}" pid="10" name="rox_ID">
    <vt:lpwstr>209226</vt:lpwstr>
  </property>
  <property fmtid="{D5CDD505-2E9C-101B-9397-08002B2CF9AE}" pid="11" name="rox_ISO15189">
    <vt:lpwstr/>
  </property>
  <property fmtid="{D5CDD505-2E9C-101B-9397-08002B2CF9AE}" pid="12" name="rox_Keywords">
    <vt:lpwstr/>
  </property>
  <property fmtid="{D5CDD505-2E9C-101B-9397-08002B2CF9AE}" pid="13" name="rox_Meta">
    <vt:lpwstr>17</vt:lpwstr>
  </property>
  <property fmtid="{D5CDD505-2E9C-101B-9397-08002B2CF9AE}" pid="14" name="rox_Meta0">
    <vt:lpwstr>&lt;fields&gt;&lt;Field id="rox_Size" caption="Dateigröße" orderid="2" /&gt;&lt;Field id="rox_ID" caption="ID" orderid="23" /&gt;&lt;Field id="rox_T</vt:lpwstr>
  </property>
  <property fmtid="{D5CDD505-2E9C-101B-9397-08002B2CF9AE}" pid="15" name="rox_Meta1">
    <vt:lpwstr>itle" caption="Titel" orderid="0" /&gt;&lt;Field id="rox_Status" caption="Status" orderid="3" /&gt;&lt;Field id="rox_Description" caption="</vt:lpwstr>
  </property>
  <property fmtid="{D5CDD505-2E9C-101B-9397-08002B2CF9AE}" pid="16" name="rox_Meta10">
    <vt:lpwstr>="18" /&gt;&lt;Field id="rox_Workflowzweck" caption="Workflow-Zweck" orderid="20" /&gt;&lt;Field id="rox_RoleV" caption="Rolle: Verantwortl</vt:lpwstr>
  </property>
  <property fmtid="{D5CDD505-2E9C-101B-9397-08002B2CF9AE}" pid="17" name="rox_Meta11">
    <vt:lpwstr>icher" orderid="26" /&gt;&lt;Field id="rox_RoleE" caption="Rolle: Empfänger" orderid="27" /&gt;&lt;Field id="rox_ReferencesTo" caption="Ref</vt:lpwstr>
  </property>
  <property fmtid="{D5CDD505-2E9C-101B-9397-08002B2CF9AE}" pid="18" name="rox_Meta12">
    <vt:lpwstr>erenzen auf" type="RefTo" url="https://roxtra.uksh.de/Roxtra" colcount="1" orderid="28" /&gt;&lt;GlobalFieldHandler url="https://roxt</vt:lpwstr>
  </property>
  <property fmtid="{D5CDD505-2E9C-101B-9397-08002B2CF9AE}" pid="19" name="rox_Meta13">
    <vt:lpwstr>ra.uksh.de/Roxtra/doc/DownloadGlobalFieldHandler.ashx?token=eyJhbGciOiJIUzI1NiIsImtpZCI6IjNlMjk3MDA2LTMwMmUtNGI4Ni05MTUxLTc3YWY</vt:lpwstr>
  </property>
  <property fmtid="{D5CDD505-2E9C-101B-9397-08002B2CF9AE}" pid="20" name="rox_Meta14">
    <vt:lpwstr>zOWRhYjg0MyIsInR5cCI6IkpXVCJ9.eyJVc2VySUQiOiItMSIsInJlcXVlc3RlZEJ5Q2xpZW50SUQiOiIzZTI5NzAwNi0zMDJlLTRiODYtOTE1MS03N2FmMzlkYWI4N</vt:lpwstr>
  </property>
  <property fmtid="{D5CDD505-2E9C-101B-9397-08002B2CF9AE}" pid="21" name="rox_Meta15">
    <vt:lpwstr>DMiLCJuYmYiOjE1ODU2NTIyNTYsImV4cCI6MTU4NTY1NTg1NiwiaWF0IjoxNTg1NjUyMjU2LCJpc3MiOiJyb1h0cmEifQ.LsGJdmT8NPcXIffmyJq6jLqM3wSFz4Ytz</vt:lpwstr>
  </property>
  <property fmtid="{D5CDD505-2E9C-101B-9397-08002B2CF9AE}" pid="22" name="rox_Meta16">
    <vt:lpwstr>geqT6yQ504" /&gt;&lt;/fields&gt;</vt:lpwstr>
  </property>
  <property fmtid="{D5CDD505-2E9C-101B-9397-08002B2CF9AE}" pid="23" name="rox_Meta2">
    <vt:lpwstr>Beschreibung" orderid="4" /&gt;&lt;Field id="rox_DocType" caption="Dokumententyp" orderid="5" /&gt;&lt;Field id="rox_CreatedBy" caption="Er</vt:lpwstr>
  </property>
  <property fmtid="{D5CDD505-2E9C-101B-9397-08002B2CF9AE}" pid="24" name="rox_Meta3">
    <vt:lpwstr>stellt" orderid="8" /&gt;&lt;Field id="rox_CreatedAt" caption="Erstellt von" orderid="7" /&gt;&lt;Field id="rox_UpdatedBy" caption="Geänder</vt:lpwstr>
  </property>
  <property fmtid="{D5CDD505-2E9C-101B-9397-08002B2CF9AE}" pid="25" name="rox_Meta4">
    <vt:lpwstr>t von" orderid="10" /&gt;&lt;Field id="rox_UpdatedAt" caption="Geändert" orderid="9" /&gt;&lt;Field id="rox_DocPath" caption="Pfad" orderid</vt:lpwstr>
  </property>
  <property fmtid="{D5CDD505-2E9C-101B-9397-08002B2CF9AE}" pid="26" name="rox_Meta5">
    <vt:lpwstr>="24" /&gt;&lt;Field id="rox_ParentDocTitle" caption="Ordner" orderid="25" /&gt;&lt;Field id="rox_FileName" caption="Dateiname" orderid="1</vt:lpwstr>
  </property>
  <property fmtid="{D5CDD505-2E9C-101B-9397-08002B2CF9AE}" pid="27" name="rox_Meta6">
    <vt:lpwstr>" /&gt;&lt;Field id="rox_Keywords" caption="Schlagworte" orderid="11" /&gt;&lt;Field id="rox_Author" caption="Autor" orderid="12" /&gt;&lt;Fiel</vt:lpwstr>
  </property>
  <property fmtid="{D5CDD505-2E9C-101B-9397-08002B2CF9AE}" pid="28" name="rox_Meta7">
    <vt:lpwstr>d id="rox_ts15189" caption="Norm 15189" orderid="13" /&gt;&lt;Field id="rox_ts17025" caption="Norm 17025" orderid="14" /&gt;&lt;Field id="r</vt:lpwstr>
  </property>
  <property fmtid="{D5CDD505-2E9C-101B-9397-08002B2CF9AE}" pid="29" name="rox_Meta8">
    <vt:lpwstr>ox_DIN9001" caption="DIN 9001" orderid="15" /&gt;&lt;Field id="rox_ISO15189" caption="ISO 15189" orderid="16" /&gt;&lt;Field id="rox_UKSHIT</vt:lpwstr>
  </property>
  <property fmtid="{D5CDD505-2E9C-101B-9397-08002B2CF9AE}" pid="30" name="rox_Meta9">
    <vt:lpwstr>SGISO27001" caption="UKSH ITSG ISO 27001" orderid="17" /&gt;&lt;Field id="rox_UKSHITSGISO09001" caption="UKSH ITSG ISO 09001" orderid</vt:lpwstr>
  </property>
  <property fmtid="{D5CDD505-2E9C-101B-9397-08002B2CF9AE}" pid="31" name="rox_ParentDocTitle">
    <vt:lpwstr>Briefbögen</vt:lpwstr>
  </property>
  <property fmtid="{D5CDD505-2E9C-101B-9397-08002B2CF9AE}" pid="32" name="rox_ReferencesTo">
    <vt:lpwstr>...</vt:lpwstr>
  </property>
  <property fmtid="{D5CDD505-2E9C-101B-9397-08002B2CF9AE}" pid="33" name="rox_RoleE">
    <vt:lpwstr/>
  </property>
  <property fmtid="{D5CDD505-2E9C-101B-9397-08002B2CF9AE}" pid="34" name="rox_RoleV">
    <vt:lpwstr>Andresen, Bettina</vt:lpwstr>
  </property>
  <property fmtid="{D5CDD505-2E9C-101B-9397-08002B2CF9AE}" pid="35" name="rox_Size">
    <vt:lpwstr>1254667</vt:lpwstr>
  </property>
  <property fmtid="{D5CDD505-2E9C-101B-9397-08002B2CF9AE}" pid="36" name="rox_Status">
    <vt:lpwstr>freigegeben</vt:lpwstr>
  </property>
  <property fmtid="{D5CDD505-2E9C-101B-9397-08002B2CF9AE}" pid="37" name="rox_Title">
    <vt:lpwstr>Briefvorlage UKSH Campus Lübeck</vt:lpwstr>
  </property>
  <property fmtid="{D5CDD505-2E9C-101B-9397-08002B2CF9AE}" pid="38" name="rox_ts15189">
    <vt:lpwstr/>
  </property>
  <property fmtid="{D5CDD505-2E9C-101B-9397-08002B2CF9AE}" pid="39" name="rox_ts17025">
    <vt:lpwstr/>
  </property>
  <property fmtid="{D5CDD505-2E9C-101B-9397-08002B2CF9AE}" pid="40" name="rox_UKSHITSGISO09001">
    <vt:lpwstr/>
  </property>
  <property fmtid="{D5CDD505-2E9C-101B-9397-08002B2CF9AE}" pid="41" name="rox_UKSHITSGISO27001">
    <vt:lpwstr/>
  </property>
  <property fmtid="{D5CDD505-2E9C-101B-9397-08002B2CF9AE}" pid="42" name="rox_UpdatedAt">
    <vt:lpwstr>31.03.2020</vt:lpwstr>
  </property>
  <property fmtid="{D5CDD505-2E9C-101B-9397-08002B2CF9AE}" pid="43" name="rox_UpdatedBy">
    <vt:lpwstr>Ihms, Heidemarie</vt:lpwstr>
  </property>
  <property fmtid="{D5CDD505-2E9C-101B-9397-08002B2CF9AE}" pid="44" name="rox_Workflowzweck">
    <vt:lpwstr/>
  </property>
</Properties>
</file>